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28A97" w14:textId="5401735F" w:rsidR="00E0315E" w:rsidRDefault="00E0315E">
      <w:pPr>
        <w:rPr>
          <w:sz w:val="28"/>
          <w:szCs w:val="28"/>
          <w:u w:val="single"/>
        </w:rPr>
      </w:pPr>
      <w:r>
        <w:rPr>
          <w:noProof/>
          <w:sz w:val="28"/>
          <w:szCs w:val="28"/>
          <w:u w:val="single"/>
          <w:lang w:eastAsia="en-GB"/>
        </w:rPr>
        <w:drawing>
          <wp:anchor distT="0" distB="0" distL="114300" distR="114300" simplePos="0" relativeHeight="251740160" behindDoc="1" locked="0" layoutInCell="1" allowOverlap="1" wp14:anchorId="21E52D19" wp14:editId="39F93BE9">
            <wp:simplePos x="0" y="0"/>
            <wp:positionH relativeFrom="margin">
              <wp:posOffset>-28575</wp:posOffset>
            </wp:positionH>
            <wp:positionV relativeFrom="paragraph">
              <wp:posOffset>0</wp:posOffset>
            </wp:positionV>
            <wp:extent cx="1929384" cy="1524000"/>
            <wp:effectExtent l="0" t="0" r="0" b="0"/>
            <wp:wrapTight wrapText="bothSides">
              <wp:wrapPolygon edited="0">
                <wp:start x="0" y="0"/>
                <wp:lineTo x="0" y="21330"/>
                <wp:lineTo x="21330" y="21330"/>
                <wp:lineTo x="21330"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ocking horse col  logo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9384" cy="1524000"/>
                    </a:xfrm>
                    <a:prstGeom prst="rect">
                      <a:avLst/>
                    </a:prstGeom>
                  </pic:spPr>
                </pic:pic>
              </a:graphicData>
            </a:graphic>
          </wp:anchor>
        </w:drawing>
      </w:r>
    </w:p>
    <w:p w14:paraId="708D981D" w14:textId="77777777" w:rsidR="00E0315E" w:rsidRDefault="00E0315E">
      <w:pPr>
        <w:rPr>
          <w:sz w:val="28"/>
          <w:szCs w:val="28"/>
          <w:u w:val="single"/>
        </w:rPr>
      </w:pPr>
    </w:p>
    <w:p w14:paraId="198E533A" w14:textId="77777777" w:rsidR="00E0315E" w:rsidRDefault="00E0315E">
      <w:pPr>
        <w:rPr>
          <w:sz w:val="28"/>
          <w:szCs w:val="28"/>
          <w:u w:val="single"/>
        </w:rPr>
      </w:pPr>
    </w:p>
    <w:p w14:paraId="30944239" w14:textId="77777777" w:rsidR="00E0315E" w:rsidRDefault="00E0315E">
      <w:pPr>
        <w:rPr>
          <w:sz w:val="28"/>
          <w:szCs w:val="28"/>
          <w:u w:val="single"/>
        </w:rPr>
      </w:pPr>
    </w:p>
    <w:p w14:paraId="7196E3EE" w14:textId="77777777" w:rsidR="00E0315E" w:rsidRDefault="00E0315E">
      <w:pPr>
        <w:rPr>
          <w:sz w:val="28"/>
          <w:szCs w:val="28"/>
          <w:u w:val="single"/>
        </w:rPr>
      </w:pPr>
    </w:p>
    <w:p w14:paraId="2741C6F4" w14:textId="77777777" w:rsidR="00E0315E" w:rsidRDefault="00E0315E">
      <w:pPr>
        <w:rPr>
          <w:sz w:val="28"/>
          <w:szCs w:val="28"/>
          <w:u w:val="single"/>
        </w:rPr>
      </w:pPr>
    </w:p>
    <w:p w14:paraId="6CF1E03E" w14:textId="77777777" w:rsidR="00E0315E" w:rsidRDefault="00E0315E">
      <w:pPr>
        <w:rPr>
          <w:sz w:val="28"/>
          <w:szCs w:val="28"/>
          <w:u w:val="single"/>
        </w:rPr>
      </w:pPr>
    </w:p>
    <w:p w14:paraId="04147E91" w14:textId="217A53E9" w:rsidR="00CC6266" w:rsidRPr="005D5089" w:rsidRDefault="007461D2">
      <w:pPr>
        <w:rPr>
          <w:sz w:val="28"/>
          <w:szCs w:val="28"/>
          <w:u w:val="single"/>
        </w:rPr>
      </w:pPr>
      <w:bookmarkStart w:id="0" w:name="_GoBack"/>
      <w:bookmarkEnd w:id="0"/>
      <w:r w:rsidRPr="005D5089">
        <w:rPr>
          <w:sz w:val="28"/>
          <w:szCs w:val="28"/>
          <w:u w:val="single"/>
        </w:rPr>
        <w:t>Our Curriculum</w:t>
      </w:r>
    </w:p>
    <w:p w14:paraId="161E66B2" w14:textId="0BD02423" w:rsidR="007461D2" w:rsidRPr="005D5089" w:rsidRDefault="007461D2">
      <w:pPr>
        <w:rPr>
          <w:sz w:val="28"/>
          <w:szCs w:val="28"/>
          <w:u w:val="single"/>
        </w:rPr>
      </w:pPr>
    </w:p>
    <w:p w14:paraId="3B5E9AA5" w14:textId="467E4126" w:rsidR="007461D2" w:rsidRPr="0076609C" w:rsidRDefault="007461D2">
      <w:pPr>
        <w:rPr>
          <w:sz w:val="28"/>
          <w:szCs w:val="28"/>
        </w:rPr>
      </w:pPr>
      <w:r w:rsidRPr="005D5089">
        <w:rPr>
          <w:sz w:val="28"/>
          <w:szCs w:val="28"/>
        </w:rPr>
        <w:t xml:space="preserve">We follow the statutory Early Years Foundation Stage </w:t>
      </w:r>
      <w:r w:rsidR="007F5E37" w:rsidRPr="0076609C">
        <w:rPr>
          <w:sz w:val="28"/>
          <w:szCs w:val="28"/>
        </w:rPr>
        <w:t>F</w:t>
      </w:r>
      <w:r w:rsidR="00FB5019" w:rsidRPr="0076609C">
        <w:rPr>
          <w:sz w:val="28"/>
          <w:szCs w:val="28"/>
        </w:rPr>
        <w:t>ramework</w:t>
      </w:r>
      <w:r w:rsidRPr="0076609C">
        <w:rPr>
          <w:sz w:val="28"/>
          <w:szCs w:val="28"/>
        </w:rPr>
        <w:t xml:space="preserve"> as our key document for childr</w:t>
      </w:r>
      <w:r w:rsidR="00923505" w:rsidRPr="0076609C">
        <w:rPr>
          <w:sz w:val="28"/>
          <w:szCs w:val="28"/>
        </w:rPr>
        <w:t xml:space="preserve">en’s learning whilst at Huntingdon Nursery School. </w:t>
      </w:r>
      <w:r w:rsidRPr="0076609C">
        <w:rPr>
          <w:sz w:val="28"/>
          <w:szCs w:val="28"/>
        </w:rPr>
        <w:t>Alongside this we also use the non-statutory guidance Development Matters and Birth to Five</w:t>
      </w:r>
      <w:r w:rsidR="00FB5019" w:rsidRPr="0076609C">
        <w:rPr>
          <w:sz w:val="28"/>
          <w:szCs w:val="28"/>
        </w:rPr>
        <w:t xml:space="preserve"> </w:t>
      </w:r>
      <w:r w:rsidR="007F5E37" w:rsidRPr="0076609C">
        <w:rPr>
          <w:sz w:val="28"/>
          <w:szCs w:val="28"/>
        </w:rPr>
        <w:t>M</w:t>
      </w:r>
      <w:r w:rsidR="00FB5019" w:rsidRPr="0076609C">
        <w:rPr>
          <w:sz w:val="28"/>
          <w:szCs w:val="28"/>
        </w:rPr>
        <w:t>atters</w:t>
      </w:r>
      <w:r w:rsidRPr="0076609C">
        <w:rPr>
          <w:sz w:val="28"/>
          <w:szCs w:val="28"/>
        </w:rPr>
        <w:t xml:space="preserve">.  Please see links to all three of these documents below to learn more about them. Please also read our Curriculum statement </w:t>
      </w:r>
    </w:p>
    <w:p w14:paraId="6AD9C72C" w14:textId="3FBACBF6" w:rsidR="007461D2" w:rsidRPr="0076609C" w:rsidRDefault="007461D2">
      <w:pPr>
        <w:rPr>
          <w:sz w:val="28"/>
          <w:szCs w:val="28"/>
        </w:rPr>
      </w:pPr>
    </w:p>
    <w:p w14:paraId="3B6E1861" w14:textId="7BFB067C" w:rsidR="00FB5019" w:rsidRPr="005D5089" w:rsidRDefault="007461D2">
      <w:pPr>
        <w:rPr>
          <w:sz w:val="28"/>
          <w:szCs w:val="28"/>
        </w:rPr>
      </w:pPr>
      <w:r w:rsidRPr="0076609C">
        <w:rPr>
          <w:sz w:val="28"/>
          <w:szCs w:val="28"/>
        </w:rPr>
        <w:t xml:space="preserve">Early Years Foundation Stage </w:t>
      </w:r>
      <w:r w:rsidR="00FB5019" w:rsidRPr="0076609C">
        <w:rPr>
          <w:sz w:val="28"/>
          <w:szCs w:val="28"/>
        </w:rPr>
        <w:t>Framework</w:t>
      </w:r>
    </w:p>
    <w:p w14:paraId="5DE63F8C" w14:textId="43EC7706" w:rsidR="00FB5019" w:rsidRPr="005D5089" w:rsidRDefault="00E0315E">
      <w:pPr>
        <w:rPr>
          <w:sz w:val="28"/>
          <w:szCs w:val="28"/>
        </w:rPr>
      </w:pPr>
      <w:hyperlink r:id="rId7" w:history="1">
        <w:r w:rsidR="00FB5019" w:rsidRPr="005D5089">
          <w:rPr>
            <w:rStyle w:val="Hyperlink"/>
            <w:sz w:val="28"/>
            <w:szCs w:val="28"/>
          </w:rPr>
          <w:t>https://www.gov.uk/government/publications/early-years-foundation-stage-framework--2</w:t>
        </w:r>
      </w:hyperlink>
      <w:r w:rsidR="00FB5019" w:rsidRPr="005D5089">
        <w:rPr>
          <w:sz w:val="28"/>
          <w:szCs w:val="28"/>
        </w:rPr>
        <w:t xml:space="preserve"> </w:t>
      </w:r>
    </w:p>
    <w:p w14:paraId="6E0892CB" w14:textId="604804A2" w:rsidR="00FB5019" w:rsidRPr="005D5089" w:rsidRDefault="00FB5019">
      <w:pPr>
        <w:rPr>
          <w:sz w:val="28"/>
          <w:szCs w:val="28"/>
        </w:rPr>
      </w:pPr>
    </w:p>
    <w:p w14:paraId="105304A6" w14:textId="7FE02A12" w:rsidR="007461D2" w:rsidRPr="005D5089" w:rsidRDefault="007461D2">
      <w:pPr>
        <w:rPr>
          <w:sz w:val="28"/>
          <w:szCs w:val="28"/>
        </w:rPr>
      </w:pPr>
    </w:p>
    <w:p w14:paraId="234F4F1F" w14:textId="01173001" w:rsidR="007461D2" w:rsidRPr="005D5089" w:rsidRDefault="007461D2">
      <w:pPr>
        <w:rPr>
          <w:sz w:val="28"/>
          <w:szCs w:val="28"/>
        </w:rPr>
      </w:pPr>
      <w:r w:rsidRPr="005D5089">
        <w:rPr>
          <w:sz w:val="28"/>
          <w:szCs w:val="28"/>
        </w:rPr>
        <w:t>Development Matters</w:t>
      </w:r>
    </w:p>
    <w:p w14:paraId="1E1B2348" w14:textId="713D2E3F" w:rsidR="00FB5019" w:rsidRPr="005D5089" w:rsidRDefault="00E0315E">
      <w:pPr>
        <w:rPr>
          <w:sz w:val="28"/>
          <w:szCs w:val="28"/>
        </w:rPr>
      </w:pPr>
      <w:hyperlink r:id="rId8" w:history="1">
        <w:r w:rsidR="00FB5019" w:rsidRPr="005D5089">
          <w:rPr>
            <w:rStyle w:val="Hyperlink"/>
            <w:sz w:val="28"/>
            <w:szCs w:val="28"/>
          </w:rPr>
          <w:t>https://www.gov.uk/government/publications/development-matters--2</w:t>
        </w:r>
      </w:hyperlink>
      <w:r w:rsidR="00FB5019" w:rsidRPr="005D5089">
        <w:rPr>
          <w:sz w:val="28"/>
          <w:szCs w:val="28"/>
        </w:rPr>
        <w:t xml:space="preserve"> </w:t>
      </w:r>
    </w:p>
    <w:p w14:paraId="5BE5C1DC" w14:textId="5F01A87D" w:rsidR="007461D2" w:rsidRPr="005D5089" w:rsidRDefault="007461D2">
      <w:pPr>
        <w:rPr>
          <w:sz w:val="28"/>
          <w:szCs w:val="28"/>
        </w:rPr>
      </w:pPr>
    </w:p>
    <w:p w14:paraId="469D295A" w14:textId="2E6303F4" w:rsidR="007461D2" w:rsidRPr="005D5089" w:rsidRDefault="007F5E37">
      <w:pPr>
        <w:rPr>
          <w:sz w:val="28"/>
          <w:szCs w:val="28"/>
        </w:rPr>
      </w:pPr>
      <w:r>
        <w:rPr>
          <w:sz w:val="28"/>
          <w:szCs w:val="28"/>
        </w:rPr>
        <w:t>Birth to F</w:t>
      </w:r>
      <w:r w:rsidR="007461D2" w:rsidRPr="005D5089">
        <w:rPr>
          <w:sz w:val="28"/>
          <w:szCs w:val="28"/>
        </w:rPr>
        <w:t>ive</w:t>
      </w:r>
    </w:p>
    <w:p w14:paraId="29FCF18F" w14:textId="5A2DE9C1" w:rsidR="00FB5019" w:rsidRPr="005D5089" w:rsidRDefault="00E0315E">
      <w:pPr>
        <w:rPr>
          <w:sz w:val="28"/>
          <w:szCs w:val="28"/>
        </w:rPr>
      </w:pPr>
      <w:hyperlink r:id="rId9" w:history="1">
        <w:r w:rsidR="00FB5019" w:rsidRPr="005D5089">
          <w:rPr>
            <w:rStyle w:val="Hyperlink"/>
            <w:sz w:val="28"/>
            <w:szCs w:val="28"/>
          </w:rPr>
          <w:t>https://www.birthto5matters.org.uk/</w:t>
        </w:r>
      </w:hyperlink>
      <w:r w:rsidR="00FB5019" w:rsidRPr="005D5089">
        <w:rPr>
          <w:sz w:val="28"/>
          <w:szCs w:val="28"/>
        </w:rPr>
        <w:t xml:space="preserve"> </w:t>
      </w:r>
    </w:p>
    <w:p w14:paraId="083AF1CF" w14:textId="66871624" w:rsidR="007461D2" w:rsidRPr="005D5089" w:rsidRDefault="007461D2">
      <w:pPr>
        <w:rPr>
          <w:sz w:val="28"/>
          <w:szCs w:val="28"/>
        </w:rPr>
      </w:pPr>
    </w:p>
    <w:p w14:paraId="1EC3B484" w14:textId="2C13011C" w:rsidR="003503BC" w:rsidRPr="005D5089" w:rsidRDefault="007461D2">
      <w:pPr>
        <w:rPr>
          <w:sz w:val="28"/>
          <w:szCs w:val="28"/>
        </w:rPr>
      </w:pPr>
      <w:r w:rsidRPr="005D5089">
        <w:rPr>
          <w:sz w:val="28"/>
          <w:szCs w:val="28"/>
        </w:rPr>
        <w:t xml:space="preserve">The Early Years Foundation Stage </w:t>
      </w:r>
      <w:r w:rsidR="00FB5019" w:rsidRPr="0076609C">
        <w:rPr>
          <w:sz w:val="28"/>
          <w:szCs w:val="28"/>
        </w:rPr>
        <w:t>framework</w:t>
      </w:r>
      <w:r w:rsidRPr="005D5089">
        <w:rPr>
          <w:sz w:val="28"/>
          <w:szCs w:val="28"/>
        </w:rPr>
        <w:t xml:space="preserve"> covers seven areas of learning</w:t>
      </w:r>
      <w:r w:rsidR="00FB5019" w:rsidRPr="005D5089">
        <w:rPr>
          <w:sz w:val="28"/>
          <w:szCs w:val="28"/>
        </w:rPr>
        <w:t xml:space="preserve"> the first three, known as the P</w:t>
      </w:r>
      <w:r w:rsidRPr="005D5089">
        <w:rPr>
          <w:sz w:val="28"/>
          <w:szCs w:val="28"/>
        </w:rPr>
        <w:t>rime areas, are Communication and Language, Personal Social and Emotion</w:t>
      </w:r>
      <w:r w:rsidR="00FB5019" w:rsidRPr="005D5089">
        <w:rPr>
          <w:sz w:val="28"/>
          <w:szCs w:val="28"/>
        </w:rPr>
        <w:t>al Development and</w:t>
      </w:r>
      <w:r w:rsidRPr="005D5089">
        <w:rPr>
          <w:sz w:val="28"/>
          <w:szCs w:val="28"/>
        </w:rPr>
        <w:t xml:space="preserve"> Physical Development. Th</w:t>
      </w:r>
      <w:r w:rsidR="00FB5019" w:rsidRPr="005D5089">
        <w:rPr>
          <w:sz w:val="28"/>
          <w:szCs w:val="28"/>
        </w:rPr>
        <w:t>e remaining four, known as the S</w:t>
      </w:r>
      <w:r w:rsidR="0076609C">
        <w:rPr>
          <w:sz w:val="28"/>
          <w:szCs w:val="28"/>
        </w:rPr>
        <w:t>pecific areas, are Literacy, Mathematics</w:t>
      </w:r>
      <w:r w:rsidRPr="005D5089">
        <w:rPr>
          <w:sz w:val="28"/>
          <w:szCs w:val="28"/>
        </w:rPr>
        <w:t>, Understanding the World and Expressive Arts and Design. In reality these different areas overlap</w:t>
      </w:r>
      <w:r w:rsidR="003503BC" w:rsidRPr="005D5089">
        <w:rPr>
          <w:sz w:val="28"/>
          <w:szCs w:val="28"/>
        </w:rPr>
        <w:t>.</w:t>
      </w:r>
      <w:r w:rsidRPr="005D5089">
        <w:rPr>
          <w:sz w:val="28"/>
          <w:szCs w:val="28"/>
        </w:rPr>
        <w:t xml:space="preserve"> </w:t>
      </w:r>
    </w:p>
    <w:p w14:paraId="37341695" w14:textId="77777777" w:rsidR="003503BC" w:rsidRPr="005D5089" w:rsidRDefault="003503BC">
      <w:pPr>
        <w:rPr>
          <w:sz w:val="28"/>
          <w:szCs w:val="28"/>
        </w:rPr>
      </w:pPr>
    </w:p>
    <w:p w14:paraId="3E914608" w14:textId="54F0DBFB" w:rsidR="007461D2" w:rsidRPr="005D5089" w:rsidRDefault="003503BC">
      <w:pPr>
        <w:rPr>
          <w:sz w:val="28"/>
          <w:szCs w:val="28"/>
        </w:rPr>
      </w:pPr>
      <w:r w:rsidRPr="005D5089">
        <w:rPr>
          <w:sz w:val="28"/>
          <w:szCs w:val="28"/>
        </w:rPr>
        <w:t>We</w:t>
      </w:r>
      <w:r w:rsidR="007461D2" w:rsidRPr="005D5089">
        <w:rPr>
          <w:sz w:val="28"/>
          <w:szCs w:val="28"/>
        </w:rPr>
        <w:t xml:space="preserve"> focus not only on </w:t>
      </w:r>
      <w:r w:rsidR="007461D2" w:rsidRPr="005D5089">
        <w:rPr>
          <w:b/>
          <w:bCs/>
          <w:sz w:val="28"/>
          <w:szCs w:val="28"/>
        </w:rPr>
        <w:t>what</w:t>
      </w:r>
      <w:r w:rsidR="007461D2" w:rsidRPr="005D5089">
        <w:rPr>
          <w:sz w:val="28"/>
          <w:szCs w:val="28"/>
        </w:rPr>
        <w:t xml:space="preserve"> children are learning but </w:t>
      </w:r>
      <w:r w:rsidR="007461D2" w:rsidRPr="005D5089">
        <w:rPr>
          <w:b/>
          <w:bCs/>
          <w:sz w:val="28"/>
          <w:szCs w:val="28"/>
        </w:rPr>
        <w:t xml:space="preserve">how </w:t>
      </w:r>
      <w:r w:rsidR="007461D2" w:rsidRPr="005D5089">
        <w:rPr>
          <w:sz w:val="28"/>
          <w:szCs w:val="28"/>
        </w:rPr>
        <w:t xml:space="preserve">they are learning and developing.  </w:t>
      </w:r>
    </w:p>
    <w:p w14:paraId="4269FA0D" w14:textId="59991CCF" w:rsidR="007461D2" w:rsidRPr="005D5089" w:rsidRDefault="003503BC">
      <w:pPr>
        <w:rPr>
          <w:sz w:val="28"/>
          <w:szCs w:val="28"/>
        </w:rPr>
      </w:pPr>
      <w:r w:rsidRPr="005D5089">
        <w:rPr>
          <w:sz w:val="28"/>
          <w:szCs w:val="28"/>
        </w:rPr>
        <w:lastRenderedPageBreak/>
        <w:t>This involves a focus on what are known as</w:t>
      </w:r>
      <w:r w:rsidR="0076609C">
        <w:rPr>
          <w:sz w:val="28"/>
          <w:szCs w:val="28"/>
        </w:rPr>
        <w:t xml:space="preserve"> </w:t>
      </w:r>
      <w:r w:rsidR="007461D2" w:rsidRPr="005D5089">
        <w:rPr>
          <w:sz w:val="28"/>
          <w:szCs w:val="28"/>
        </w:rPr>
        <w:t xml:space="preserve">The Characteristics of Effective Learning. These characteristics focus on how children learn through playing and exploring, </w:t>
      </w:r>
      <w:r w:rsidRPr="005D5089">
        <w:rPr>
          <w:sz w:val="28"/>
          <w:szCs w:val="28"/>
        </w:rPr>
        <w:t>become</w:t>
      </w:r>
      <w:r w:rsidR="007461D2" w:rsidRPr="005D5089">
        <w:rPr>
          <w:sz w:val="28"/>
          <w:szCs w:val="28"/>
        </w:rPr>
        <w:t xml:space="preserve"> active learners</w:t>
      </w:r>
      <w:r w:rsidRPr="005D5089">
        <w:rPr>
          <w:sz w:val="28"/>
          <w:szCs w:val="28"/>
        </w:rPr>
        <w:t xml:space="preserve"> by </w:t>
      </w:r>
      <w:r w:rsidR="007461D2" w:rsidRPr="005D5089">
        <w:rPr>
          <w:sz w:val="28"/>
          <w:szCs w:val="28"/>
        </w:rPr>
        <w:t xml:space="preserve">following their own interests and making their own choices, and how they </w:t>
      </w:r>
      <w:r w:rsidRPr="005D5089">
        <w:rPr>
          <w:sz w:val="28"/>
          <w:szCs w:val="28"/>
        </w:rPr>
        <w:t xml:space="preserve">also </w:t>
      </w:r>
      <w:r w:rsidR="007461D2" w:rsidRPr="005D5089">
        <w:rPr>
          <w:sz w:val="28"/>
          <w:szCs w:val="28"/>
        </w:rPr>
        <w:t xml:space="preserve">become critical thinkers </w:t>
      </w:r>
      <w:r w:rsidRPr="005D5089">
        <w:rPr>
          <w:sz w:val="28"/>
          <w:szCs w:val="28"/>
        </w:rPr>
        <w:t>setting themselves their own challenges and solving the problems that they meet along the way.</w:t>
      </w:r>
      <w:r w:rsidR="007461D2" w:rsidRPr="005D5089">
        <w:rPr>
          <w:sz w:val="28"/>
          <w:szCs w:val="28"/>
        </w:rPr>
        <w:t xml:space="preserve"> </w:t>
      </w:r>
      <w:r w:rsidRPr="005D5089">
        <w:rPr>
          <w:sz w:val="28"/>
          <w:szCs w:val="28"/>
        </w:rPr>
        <w:t xml:space="preserve"> </w:t>
      </w:r>
    </w:p>
    <w:p w14:paraId="4C5661B2" w14:textId="28EEB75E" w:rsidR="007461D2" w:rsidRPr="005D5089" w:rsidRDefault="007461D2">
      <w:pPr>
        <w:rPr>
          <w:sz w:val="28"/>
          <w:szCs w:val="28"/>
        </w:rPr>
      </w:pPr>
    </w:p>
    <w:p w14:paraId="68FD527C" w14:textId="2DF75738" w:rsidR="007461D2" w:rsidRPr="005D5089" w:rsidRDefault="007461D2">
      <w:pPr>
        <w:rPr>
          <w:sz w:val="28"/>
          <w:szCs w:val="28"/>
        </w:rPr>
      </w:pPr>
      <w:r w:rsidRPr="005D5089">
        <w:rPr>
          <w:sz w:val="28"/>
          <w:szCs w:val="28"/>
        </w:rPr>
        <w:t>We hope you enjoy looking at the photos below which will give you a little bit more understanding of how l</w:t>
      </w:r>
      <w:r w:rsidR="00923505" w:rsidRPr="005D5089">
        <w:rPr>
          <w:sz w:val="28"/>
          <w:szCs w:val="28"/>
        </w:rPr>
        <w:t>earning takes place at Huntingdon Nursery School.</w:t>
      </w:r>
    </w:p>
    <w:p w14:paraId="66C76648" w14:textId="6A5FAB16" w:rsidR="00522ECF" w:rsidRDefault="00522ECF"/>
    <w:p w14:paraId="7AA9D4D8" w14:textId="6F760D0C" w:rsidR="00522ECF" w:rsidRDefault="00522ECF"/>
    <w:p w14:paraId="1EDF6DF6" w14:textId="77777777" w:rsidR="005D5089" w:rsidRDefault="005D5089"/>
    <w:p w14:paraId="074591BD" w14:textId="73336C2A" w:rsidR="007461D2" w:rsidRPr="00923505" w:rsidRDefault="007461D2">
      <w:pPr>
        <w:rPr>
          <w:b/>
        </w:rPr>
      </w:pPr>
      <w:r w:rsidRPr="00923505">
        <w:rPr>
          <w:b/>
        </w:rPr>
        <w:t xml:space="preserve">Communication and Language </w:t>
      </w:r>
    </w:p>
    <w:p w14:paraId="5C0FA02F" w14:textId="6B85F78D" w:rsidR="007461D2" w:rsidRDefault="00923505" w:rsidP="00E66FC1">
      <w:pPr>
        <w:rPr>
          <w:color w:val="FF0000"/>
        </w:rPr>
      </w:pPr>
      <w:r>
        <w:t xml:space="preserve"> </w:t>
      </w:r>
    </w:p>
    <w:p w14:paraId="16169D26" w14:textId="70769ED3" w:rsidR="007461D2" w:rsidRDefault="007461D2">
      <w:r>
        <w:t>It is crucial that children learn both to express themselves and listen to others in order to be able to get on with ea</w:t>
      </w:r>
      <w:r w:rsidR="00923505">
        <w:t>ch other. The adults at Huntingdon Nursery School</w:t>
      </w:r>
      <w:r>
        <w:t xml:space="preserve"> spend a lot of the day engaging in conversation with children, extending and developing both their ideas and </w:t>
      </w:r>
      <w:r w:rsidRPr="000668D9">
        <w:t>vocabulary and just enjoying a chat</w:t>
      </w:r>
      <w:r w:rsidR="003503BC" w:rsidRPr="000668D9">
        <w:t xml:space="preserve"> together</w:t>
      </w:r>
      <w:r w:rsidRPr="000668D9">
        <w:t xml:space="preserve">. We also love sharing </w:t>
      </w:r>
      <w:r w:rsidR="003503BC" w:rsidRPr="000668D9">
        <w:t xml:space="preserve">daily </w:t>
      </w:r>
      <w:r w:rsidRPr="000668D9">
        <w:t xml:space="preserve">stories and enjoying rhymes and poems. </w:t>
      </w:r>
    </w:p>
    <w:p w14:paraId="7BA0E3F2" w14:textId="1D01A76D" w:rsidR="007461D2" w:rsidRDefault="007461D2"/>
    <w:p w14:paraId="1522E889" w14:textId="4906A90E" w:rsidR="00D83286" w:rsidRDefault="009F7962">
      <w:r w:rsidRPr="00BA0480">
        <w:rPr>
          <w:b/>
          <w:noProof/>
          <w:lang w:eastAsia="en-GB"/>
        </w:rPr>
        <w:drawing>
          <wp:anchor distT="0" distB="0" distL="114300" distR="114300" simplePos="0" relativeHeight="251668480" behindDoc="1" locked="0" layoutInCell="1" allowOverlap="1" wp14:anchorId="7AABB31D" wp14:editId="7EC6798F">
            <wp:simplePos x="0" y="0"/>
            <wp:positionH relativeFrom="margin">
              <wp:posOffset>3003452</wp:posOffset>
            </wp:positionH>
            <wp:positionV relativeFrom="paragraph">
              <wp:posOffset>39712</wp:posOffset>
            </wp:positionV>
            <wp:extent cx="2337435" cy="2426335"/>
            <wp:effectExtent l="0" t="0" r="5715" b="0"/>
            <wp:wrapTight wrapText="bothSides">
              <wp:wrapPolygon edited="0">
                <wp:start x="0" y="0"/>
                <wp:lineTo x="0" y="21368"/>
                <wp:lineTo x="21477" y="21368"/>
                <wp:lineTo x="21477" y="0"/>
                <wp:lineTo x="0" y="0"/>
              </wp:wrapPolygon>
            </wp:wrapTight>
            <wp:docPr id="18" name="Picture 18" descr="C:\Users\Mis\AppData\Local\Microsoft\Windows\INetCache\Content.Outlook\2AV0C03B\IMG_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AppData\Local\Microsoft\Windows\INetCache\Content.Outlook\2AV0C03B\IMG_3504.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2337435" cy="242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D447C" w14:textId="6E84C085" w:rsidR="00D83286" w:rsidRDefault="00D83286"/>
    <w:p w14:paraId="029DAB6E" w14:textId="2A1A5692" w:rsidR="00D83286" w:rsidRDefault="00D83286"/>
    <w:p w14:paraId="51BF2740" w14:textId="7D1AF968" w:rsidR="00D83286" w:rsidRDefault="00D83286"/>
    <w:p w14:paraId="32534832" w14:textId="298D59C1" w:rsidR="00D83286" w:rsidRDefault="00A44342">
      <w:r w:rsidRPr="00BA0480">
        <w:rPr>
          <w:noProof/>
          <w:lang w:eastAsia="en-GB"/>
        </w:rPr>
        <w:drawing>
          <wp:anchor distT="0" distB="0" distL="114300" distR="114300" simplePos="0" relativeHeight="251667456" behindDoc="1" locked="0" layoutInCell="1" allowOverlap="1" wp14:anchorId="521F56D1" wp14:editId="09412E62">
            <wp:simplePos x="0" y="0"/>
            <wp:positionH relativeFrom="margin">
              <wp:posOffset>350520</wp:posOffset>
            </wp:positionH>
            <wp:positionV relativeFrom="paragraph">
              <wp:posOffset>26670</wp:posOffset>
            </wp:positionV>
            <wp:extent cx="2009775" cy="2206625"/>
            <wp:effectExtent l="0" t="0" r="9525" b="3175"/>
            <wp:wrapTight wrapText="bothSides">
              <wp:wrapPolygon edited="0">
                <wp:start x="0" y="0"/>
                <wp:lineTo x="0" y="21445"/>
                <wp:lineTo x="21498" y="21445"/>
                <wp:lineTo x="21498" y="0"/>
                <wp:lineTo x="0" y="0"/>
              </wp:wrapPolygon>
            </wp:wrapTight>
            <wp:docPr id="16" name="Picture 16" descr="C:\Users\Mis\AppData\Local\Microsoft\Windows\INetCache\Content.Outlook\2AV0C03B\IMG_2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AppData\Local\Microsoft\Windows\INetCache\Content.Outlook\2AV0C03B\IMG_2211 (2).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009775"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CBE81" w14:textId="357BBC5C" w:rsidR="00D83286" w:rsidRDefault="00D83286"/>
    <w:p w14:paraId="4A34D97B" w14:textId="384D7466" w:rsidR="00D83286" w:rsidRDefault="00D83286"/>
    <w:p w14:paraId="4A29209C" w14:textId="682280D0" w:rsidR="00D83286" w:rsidRDefault="00D83286"/>
    <w:p w14:paraId="4D543655" w14:textId="1E5F37E1" w:rsidR="00D83286" w:rsidRDefault="00D83286"/>
    <w:p w14:paraId="6DAB7D64" w14:textId="3A050201" w:rsidR="00D83286" w:rsidRDefault="00D83286"/>
    <w:p w14:paraId="1431F4B6" w14:textId="3ADA6BE1" w:rsidR="00D83286" w:rsidRDefault="00D83286"/>
    <w:p w14:paraId="714A6BA5" w14:textId="17726FFA" w:rsidR="009F7962" w:rsidRDefault="009F7962"/>
    <w:p w14:paraId="491DE5A4" w14:textId="0FC79CE9" w:rsidR="009F7962" w:rsidRDefault="009F7962"/>
    <w:p w14:paraId="5CA0D2B4" w14:textId="744A658C" w:rsidR="009F7962" w:rsidRDefault="009F7962"/>
    <w:p w14:paraId="08057164" w14:textId="139D8911" w:rsidR="009F7962" w:rsidRDefault="009F7962"/>
    <w:p w14:paraId="5EBB6F60" w14:textId="32649111" w:rsidR="005D5089" w:rsidRDefault="000668D9">
      <w:r w:rsidRPr="00823B88">
        <w:rPr>
          <w:noProof/>
          <w:lang w:eastAsia="en-GB"/>
        </w:rPr>
        <w:drawing>
          <wp:anchor distT="0" distB="0" distL="114300" distR="114300" simplePos="0" relativeHeight="251695104" behindDoc="1" locked="0" layoutInCell="1" allowOverlap="1" wp14:anchorId="239367D6" wp14:editId="51997941">
            <wp:simplePos x="0" y="0"/>
            <wp:positionH relativeFrom="column">
              <wp:posOffset>3142957</wp:posOffset>
            </wp:positionH>
            <wp:positionV relativeFrom="paragraph">
              <wp:posOffset>106875</wp:posOffset>
            </wp:positionV>
            <wp:extent cx="2464435" cy="1841500"/>
            <wp:effectExtent l="0" t="0" r="0" b="6350"/>
            <wp:wrapTight wrapText="bothSides">
              <wp:wrapPolygon edited="0">
                <wp:start x="0" y="0"/>
                <wp:lineTo x="0" y="21451"/>
                <wp:lineTo x="21372" y="21451"/>
                <wp:lineTo x="21372" y="0"/>
                <wp:lineTo x="0" y="0"/>
              </wp:wrapPolygon>
            </wp:wrapTight>
            <wp:docPr id="196" name="Picture 196" descr="C:\Users\Mis\Desktop\sep 2020\september 2020 photos\archive autumn term\dec 9th\IMG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s\Desktop\sep 2020\september 2020 photos\archive autumn term\dec 9th\IMG_3045.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464435"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A07C5" w14:textId="2FDFA909" w:rsidR="005D5089" w:rsidRDefault="005D5089"/>
    <w:p w14:paraId="040C4310" w14:textId="29F87680" w:rsidR="005D5089" w:rsidRDefault="005D5089"/>
    <w:p w14:paraId="66DD077B" w14:textId="62BDCB35" w:rsidR="005D5089" w:rsidRDefault="005D5089"/>
    <w:p w14:paraId="498997CF" w14:textId="6D2AAB5D" w:rsidR="005D5089" w:rsidRDefault="005872DD">
      <w:r w:rsidRPr="005872DD">
        <w:rPr>
          <w:noProof/>
          <w:lang w:eastAsia="en-GB"/>
        </w:rPr>
        <w:drawing>
          <wp:anchor distT="0" distB="0" distL="114300" distR="114300" simplePos="0" relativeHeight="251697152" behindDoc="1" locked="0" layoutInCell="1" allowOverlap="1" wp14:anchorId="6345D51E" wp14:editId="4B3C29C0">
            <wp:simplePos x="0" y="0"/>
            <wp:positionH relativeFrom="column">
              <wp:posOffset>2817495</wp:posOffset>
            </wp:positionH>
            <wp:positionV relativeFrom="paragraph">
              <wp:posOffset>1614170</wp:posOffset>
            </wp:positionV>
            <wp:extent cx="2811145" cy="2108835"/>
            <wp:effectExtent l="0" t="0" r="8255" b="5715"/>
            <wp:wrapTight wrapText="bothSides">
              <wp:wrapPolygon edited="0">
                <wp:start x="0" y="0"/>
                <wp:lineTo x="0" y="21463"/>
                <wp:lineTo x="21517" y="21463"/>
                <wp:lineTo x="21517" y="0"/>
                <wp:lineTo x="0" y="0"/>
              </wp:wrapPolygon>
            </wp:wrapTight>
            <wp:docPr id="2" name="Picture 2" descr="C:\Users\Mis\AppData\Local\Microsoft\Windows\INetCache\Content.Outlook\2AV0C03B\DSCN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AppData\Local\Microsoft\Windows\INetCache\Content.Outlook\2AV0C03B\DSCN27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B88" w:rsidRPr="00A44342">
        <w:rPr>
          <w:noProof/>
          <w:lang w:eastAsia="en-GB"/>
        </w:rPr>
        <w:drawing>
          <wp:inline distT="0" distB="0" distL="0" distR="0" wp14:anchorId="700CCCAD" wp14:editId="5E23EA44">
            <wp:extent cx="2480750" cy="1859902"/>
            <wp:effectExtent l="0" t="0" r="0" b="7620"/>
            <wp:docPr id="194" name="Picture 194" descr="C:\Users\Mis\Desktop\sep 2020\september 2020 photos\archive autumn term\week 5\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s\Desktop\sep 2020\september 2020 photos\archive autumn term\week 5\IMG_0494.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498326" cy="1873079"/>
                    </a:xfrm>
                    <a:prstGeom prst="rect">
                      <a:avLst/>
                    </a:prstGeom>
                    <a:noFill/>
                    <a:ln>
                      <a:noFill/>
                    </a:ln>
                  </pic:spPr>
                </pic:pic>
              </a:graphicData>
            </a:graphic>
          </wp:inline>
        </w:drawing>
      </w:r>
    </w:p>
    <w:p w14:paraId="7A91C129" w14:textId="37F6CC35" w:rsidR="005D5089" w:rsidRDefault="005D5089"/>
    <w:p w14:paraId="1D4E6367" w14:textId="63483025" w:rsidR="005D5089" w:rsidRDefault="005D5089"/>
    <w:p w14:paraId="636BF174" w14:textId="3F1ACC34" w:rsidR="005D5089" w:rsidRDefault="005D5089"/>
    <w:p w14:paraId="0218B14C" w14:textId="08567240" w:rsidR="005D5089" w:rsidRDefault="005D5089"/>
    <w:p w14:paraId="2E29B692" w14:textId="3D991BE1" w:rsidR="005D5089" w:rsidRDefault="005D5089"/>
    <w:p w14:paraId="1DBF4E8F" w14:textId="136441A0" w:rsidR="005D5089" w:rsidRDefault="005D5089"/>
    <w:p w14:paraId="08365F0F" w14:textId="77777777" w:rsidR="007F5E37" w:rsidRDefault="007F5E37"/>
    <w:p w14:paraId="2F85C732" w14:textId="5E1A8A48" w:rsidR="00D83286" w:rsidRDefault="00D83286"/>
    <w:p w14:paraId="3B37DCB3" w14:textId="77777777" w:rsidR="005872DD" w:rsidRDefault="005872DD"/>
    <w:p w14:paraId="01826507" w14:textId="570F8392" w:rsidR="007461D2" w:rsidRDefault="007461D2">
      <w:pPr>
        <w:rPr>
          <w:b/>
        </w:rPr>
      </w:pPr>
      <w:r w:rsidRPr="00923505">
        <w:rPr>
          <w:b/>
        </w:rPr>
        <w:t>Personal Social and Emotional Development</w:t>
      </w:r>
    </w:p>
    <w:p w14:paraId="02C3C13A" w14:textId="2AD877F5" w:rsidR="009F7962" w:rsidRDefault="009F7962">
      <w:pPr>
        <w:rPr>
          <w:b/>
        </w:rPr>
      </w:pPr>
    </w:p>
    <w:p w14:paraId="0A77A16F" w14:textId="0DDC8173" w:rsidR="009F7962" w:rsidRDefault="009F7962" w:rsidP="009F7962">
      <w:r>
        <w:t>This is a really crucial area for children as it focuses on understanding their own feelings and the feelings of others, as well as developing friendships, having fun and starting to become confident and happy in themselves. Adults spend a lot of time supporting and encouraging children to solve problems and learn to work and play happily together as a class group. These are all really valuable skills for life.</w:t>
      </w:r>
    </w:p>
    <w:p w14:paraId="4D7EBA16" w14:textId="2E169946" w:rsidR="009F7962" w:rsidRDefault="009F7962">
      <w:pPr>
        <w:rPr>
          <w:b/>
        </w:rPr>
      </w:pPr>
    </w:p>
    <w:p w14:paraId="054B81AE" w14:textId="14DF9BFD" w:rsidR="009F7962" w:rsidRDefault="0076609C">
      <w:pPr>
        <w:rPr>
          <w:b/>
        </w:rPr>
      </w:pPr>
      <w:r w:rsidRPr="00A913DE">
        <w:rPr>
          <w:b/>
          <w:noProof/>
          <w:lang w:eastAsia="en-GB"/>
        </w:rPr>
        <w:lastRenderedPageBreak/>
        <w:drawing>
          <wp:anchor distT="0" distB="0" distL="114300" distR="114300" simplePos="0" relativeHeight="251666432" behindDoc="1" locked="0" layoutInCell="1" allowOverlap="1" wp14:anchorId="140FDC3B" wp14:editId="4CB76D88">
            <wp:simplePos x="0" y="0"/>
            <wp:positionH relativeFrom="column">
              <wp:posOffset>3582035</wp:posOffset>
            </wp:positionH>
            <wp:positionV relativeFrom="paragraph">
              <wp:posOffset>107950</wp:posOffset>
            </wp:positionV>
            <wp:extent cx="2402840" cy="1802130"/>
            <wp:effectExtent l="0" t="4445" r="0" b="0"/>
            <wp:wrapTight wrapText="bothSides">
              <wp:wrapPolygon edited="0">
                <wp:start x="-40" y="21547"/>
                <wp:lineTo x="21366" y="21547"/>
                <wp:lineTo x="21366" y="312"/>
                <wp:lineTo x="-40" y="312"/>
                <wp:lineTo x="-40" y="21547"/>
              </wp:wrapPolygon>
            </wp:wrapTight>
            <wp:docPr id="12" name="Picture 12" descr="C:\Users\Mis\Desktop\old photos\IMG_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s\Desktop\old photos\IMG_3907.JP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rot="5400000">
                      <a:off x="0" y="0"/>
                      <a:ext cx="2402840" cy="180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61266" w14:textId="52D3CA35" w:rsidR="00A913DE" w:rsidRDefault="00A913DE">
      <w:pPr>
        <w:rPr>
          <w:b/>
        </w:rPr>
      </w:pPr>
    </w:p>
    <w:p w14:paraId="07472B9A" w14:textId="616FEB56" w:rsidR="00BA0480" w:rsidRDefault="0076609C">
      <w:pPr>
        <w:rPr>
          <w:b/>
          <w:noProof/>
          <w:lang w:eastAsia="en-GB"/>
        </w:rPr>
      </w:pPr>
      <w:r w:rsidRPr="00A44342">
        <w:rPr>
          <w:noProof/>
          <w:lang w:eastAsia="en-GB"/>
        </w:rPr>
        <w:drawing>
          <wp:anchor distT="0" distB="0" distL="114300" distR="114300" simplePos="0" relativeHeight="251694080" behindDoc="1" locked="0" layoutInCell="1" allowOverlap="1" wp14:anchorId="63AB9836" wp14:editId="1DA42573">
            <wp:simplePos x="0" y="0"/>
            <wp:positionH relativeFrom="margin">
              <wp:align>left</wp:align>
            </wp:positionH>
            <wp:positionV relativeFrom="paragraph">
              <wp:posOffset>31115</wp:posOffset>
            </wp:positionV>
            <wp:extent cx="2823845" cy="2526030"/>
            <wp:effectExtent l="0" t="0" r="0" b="7620"/>
            <wp:wrapTight wrapText="bothSides">
              <wp:wrapPolygon edited="0">
                <wp:start x="0" y="0"/>
                <wp:lineTo x="0" y="21502"/>
                <wp:lineTo x="21420" y="21502"/>
                <wp:lineTo x="21420" y="0"/>
                <wp:lineTo x="0" y="0"/>
              </wp:wrapPolygon>
            </wp:wrapTight>
            <wp:docPr id="195" name="Picture 195" descr="C:\Users\Mis\Desktop\sep 2020\september 2020 photos\archive autumn term\week 5\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s\Desktop\sep 2020\september 2020 photos\archive autumn term\week 5\IMG_0532.JPG"/>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r="16179"/>
                    <a:stretch/>
                  </pic:blipFill>
                  <pic:spPr bwMode="auto">
                    <a:xfrm>
                      <a:off x="0" y="0"/>
                      <a:ext cx="2823845" cy="252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480">
        <w:rPr>
          <w:b/>
          <w:noProof/>
          <w:lang w:eastAsia="en-GB"/>
        </w:rPr>
        <w:t xml:space="preserve">         </w:t>
      </w:r>
    </w:p>
    <w:p w14:paraId="1C8B3751" w14:textId="22E690CC" w:rsidR="00BA0480" w:rsidRDefault="00BA0480">
      <w:pPr>
        <w:rPr>
          <w:b/>
          <w:noProof/>
          <w:lang w:eastAsia="en-GB"/>
        </w:rPr>
      </w:pPr>
    </w:p>
    <w:p w14:paraId="3232D9D6" w14:textId="689BCB6D" w:rsidR="00A913DE" w:rsidRPr="00923505" w:rsidRDefault="00D83286">
      <w:pPr>
        <w:rPr>
          <w:b/>
        </w:rPr>
      </w:pPr>
      <w:r w:rsidRPr="00D83286">
        <w:rPr>
          <w:b/>
          <w:noProof/>
          <w:lang w:eastAsia="en-GB"/>
        </w:rPr>
        <mc:AlternateContent>
          <mc:Choice Requires="wps">
            <w:drawing>
              <wp:anchor distT="45720" distB="45720" distL="114300" distR="114300" simplePos="0" relativeHeight="251670528" behindDoc="0" locked="0" layoutInCell="1" allowOverlap="1" wp14:anchorId="06F48DA5" wp14:editId="7976CEB1">
                <wp:simplePos x="0" y="0"/>
                <wp:positionH relativeFrom="column">
                  <wp:posOffset>4206875</wp:posOffset>
                </wp:positionH>
                <wp:positionV relativeFrom="paragraph">
                  <wp:posOffset>989965</wp:posOffset>
                </wp:positionV>
                <wp:extent cx="1391285" cy="54038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540385"/>
                        </a:xfrm>
                        <a:prstGeom prst="rect">
                          <a:avLst/>
                        </a:prstGeom>
                        <a:solidFill>
                          <a:srgbClr val="FFFFFF"/>
                        </a:solidFill>
                        <a:ln w="9525">
                          <a:noFill/>
                          <a:miter lim="800000"/>
                          <a:headEnd/>
                          <a:tailEnd/>
                        </a:ln>
                      </wps:spPr>
                      <wps:txbx>
                        <w:txbxContent>
                          <w:p w14:paraId="718028E4" w14:textId="4837A1AB" w:rsidR="00D83286" w:rsidRDefault="00D83286">
                            <w:r>
                              <w:t>Taking selfies on the ipad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6F48DA5" id="_x0000_t202" coordsize="21600,21600" o:spt="202" path="m,l,21600r21600,l21600,xe">
                <v:stroke joinstyle="miter"/>
                <v:path gradientshapeok="t" o:connecttype="rect"/>
              </v:shapetype>
              <v:shape id="Text Box 2" o:spid="_x0000_s1026" type="#_x0000_t202" style="position:absolute;margin-left:331.25pt;margin-top:77.95pt;width:109.55pt;height:4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" stroked="f">
                <v:textbox>
                  <w:txbxContent>
                    <w:p w14:paraId="718028E4" w14:textId="4837A1AB" w:rsidR="00D83286" w:rsidRDefault="00D83286">
                      <w:r>
                        <w:t xml:space="preserve">Taking selfies on the </w:t>
                      </w:r>
                      <w:proofErr w:type="spellStart"/>
                      <w:r>
                        <w:t>ipad</w:t>
                      </w:r>
                      <w:proofErr w:type="spellEnd"/>
                    </w:p>
                  </w:txbxContent>
                </v:textbox>
                <w10:wrap type="square"/>
              </v:shape>
            </w:pict>
          </mc:Fallback>
        </mc:AlternateContent>
      </w:r>
      <w:r w:rsidR="00BA0480">
        <w:rPr>
          <w:b/>
        </w:rPr>
        <w:t xml:space="preserve">    </w:t>
      </w:r>
    </w:p>
    <w:p w14:paraId="79B3C756" w14:textId="71B30051" w:rsidR="007461D2" w:rsidRDefault="007461D2">
      <w:pPr>
        <w:rPr>
          <w:color w:val="FF0000"/>
        </w:rPr>
      </w:pPr>
    </w:p>
    <w:p w14:paraId="77A76311" w14:textId="34C5628F" w:rsidR="00D83286" w:rsidRDefault="00D83286">
      <w:pPr>
        <w:rPr>
          <w:color w:val="FF0000"/>
        </w:rPr>
      </w:pPr>
    </w:p>
    <w:p w14:paraId="7382938B" w14:textId="106A8411" w:rsidR="00E24C1C" w:rsidRDefault="00E24C1C">
      <w:pPr>
        <w:rPr>
          <w:color w:val="FF0000"/>
        </w:rPr>
      </w:pPr>
    </w:p>
    <w:p w14:paraId="40F8F392" w14:textId="7FBD477F" w:rsidR="00E24C1C" w:rsidRDefault="00E24C1C">
      <w:pPr>
        <w:rPr>
          <w:color w:val="FF0000"/>
        </w:rPr>
      </w:pPr>
    </w:p>
    <w:p w14:paraId="1E0AC03B" w14:textId="15073887" w:rsidR="00D83286" w:rsidRDefault="00D83286"/>
    <w:p w14:paraId="5511CB85" w14:textId="4C363F12" w:rsidR="007461D2" w:rsidRDefault="007461D2"/>
    <w:p w14:paraId="7FF73740" w14:textId="62282FB2" w:rsidR="00D83286" w:rsidRDefault="00D83286"/>
    <w:p w14:paraId="7C2C8C8B" w14:textId="51105E32" w:rsidR="005D5089" w:rsidRDefault="0076609C">
      <w:r w:rsidRPr="00E24C1C">
        <w:rPr>
          <w:noProof/>
          <w:color w:val="FF0000"/>
          <w:lang w:eastAsia="en-GB"/>
        </w:rPr>
        <w:drawing>
          <wp:anchor distT="0" distB="0" distL="114300" distR="114300" simplePos="0" relativeHeight="251692032" behindDoc="1" locked="0" layoutInCell="1" allowOverlap="1" wp14:anchorId="5463441A" wp14:editId="3AE7F97E">
            <wp:simplePos x="0" y="0"/>
            <wp:positionH relativeFrom="column">
              <wp:posOffset>3339465</wp:posOffset>
            </wp:positionH>
            <wp:positionV relativeFrom="paragraph">
              <wp:posOffset>148590</wp:posOffset>
            </wp:positionV>
            <wp:extent cx="2583180" cy="2546985"/>
            <wp:effectExtent l="0" t="953" r="6668" b="6667"/>
            <wp:wrapTight wrapText="bothSides">
              <wp:wrapPolygon edited="0">
                <wp:start x="-8" y="21592"/>
                <wp:lineTo x="21496" y="21592"/>
                <wp:lineTo x="21496" y="105"/>
                <wp:lineTo x="-8" y="105"/>
                <wp:lineTo x="-8" y="21592"/>
              </wp:wrapPolygon>
            </wp:wrapTight>
            <wp:docPr id="23" name="Picture 23" descr="C:\Users\Mis\Desktop\sep 2020\september 2020 photos\lily\IMG_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Desktop\sep 2020\september 2020 photos\lily\IMG_3743.JPG"/>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r="24228"/>
                    <a:stretch/>
                  </pic:blipFill>
                  <pic:spPr bwMode="auto">
                    <a:xfrm rot="5400000">
                      <a:off x="0" y="0"/>
                      <a:ext cx="2583180" cy="2546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B4B24" w14:textId="56792912" w:rsidR="00587909" w:rsidRDefault="00587909">
      <w:pPr>
        <w:rPr>
          <w:b/>
        </w:rPr>
      </w:pPr>
    </w:p>
    <w:p w14:paraId="519BBC38" w14:textId="421C310C" w:rsidR="005D5089" w:rsidRDefault="005D5089">
      <w:pPr>
        <w:rPr>
          <w:b/>
        </w:rPr>
      </w:pPr>
    </w:p>
    <w:p w14:paraId="4E926795" w14:textId="6B6A224F" w:rsidR="0076609C" w:rsidRDefault="0076609C">
      <w:pPr>
        <w:rPr>
          <w:b/>
        </w:rPr>
      </w:pPr>
    </w:p>
    <w:p w14:paraId="534889DD" w14:textId="2AC462A5" w:rsidR="0076609C" w:rsidRDefault="0076609C">
      <w:pPr>
        <w:rPr>
          <w:b/>
        </w:rPr>
      </w:pPr>
    </w:p>
    <w:p w14:paraId="76BB7A23" w14:textId="2B589261" w:rsidR="0076609C" w:rsidRDefault="000A7F07">
      <w:pPr>
        <w:rPr>
          <w:b/>
        </w:rPr>
      </w:pPr>
      <w:r w:rsidRPr="000A7F07">
        <w:rPr>
          <w:b/>
          <w:noProof/>
          <w:lang w:eastAsia="en-GB"/>
        </w:rPr>
        <mc:AlternateContent>
          <mc:Choice Requires="wps">
            <w:drawing>
              <wp:anchor distT="45720" distB="45720" distL="114300" distR="114300" simplePos="0" relativeHeight="251703296" behindDoc="0" locked="0" layoutInCell="1" allowOverlap="1" wp14:anchorId="6C566A69" wp14:editId="7FF44A62">
                <wp:simplePos x="0" y="0"/>
                <wp:positionH relativeFrom="margin">
                  <wp:align>left</wp:align>
                </wp:positionH>
                <wp:positionV relativeFrom="paragraph">
                  <wp:posOffset>15875</wp:posOffset>
                </wp:positionV>
                <wp:extent cx="2509520" cy="406400"/>
                <wp:effectExtent l="0" t="0" r="508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406400"/>
                        </a:xfrm>
                        <a:prstGeom prst="rect">
                          <a:avLst/>
                        </a:prstGeom>
                        <a:solidFill>
                          <a:srgbClr val="FFFFFF"/>
                        </a:solidFill>
                        <a:ln w="9525">
                          <a:noFill/>
                          <a:miter lim="800000"/>
                          <a:headEnd/>
                          <a:tailEnd/>
                        </a:ln>
                      </wps:spPr>
                      <wps:txbx>
                        <w:txbxContent>
                          <w:p w14:paraId="440C0350" w14:textId="5059C3E3" w:rsidR="000A7F07" w:rsidRDefault="000A7F07">
                            <w:r>
                              <w:t>Playing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566A69" id="_x0000_s1027" type="#_x0000_t202" style="position:absolute;margin-left:0;margin-top:1.25pt;width:197.6pt;height:32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" stroked="f">
                <v:textbox>
                  <w:txbxContent>
                    <w:p w14:paraId="440C0350" w14:textId="5059C3E3" w:rsidR="000A7F07" w:rsidRDefault="000A7F07">
                      <w:r>
                        <w:t>Playing together</w:t>
                      </w:r>
                    </w:p>
                  </w:txbxContent>
                </v:textbox>
                <w10:wrap type="square" anchorx="margin"/>
              </v:shape>
            </w:pict>
          </mc:Fallback>
        </mc:AlternateContent>
      </w:r>
    </w:p>
    <w:p w14:paraId="4DA8605C" w14:textId="7CFBA624" w:rsidR="0076609C" w:rsidRDefault="0076609C">
      <w:pPr>
        <w:rPr>
          <w:b/>
        </w:rPr>
      </w:pPr>
    </w:p>
    <w:p w14:paraId="511A86BA" w14:textId="12758BC6" w:rsidR="0076609C" w:rsidRDefault="0076609C">
      <w:pPr>
        <w:rPr>
          <w:b/>
        </w:rPr>
      </w:pPr>
    </w:p>
    <w:p w14:paraId="3FDFE72C" w14:textId="4B6EBDD3" w:rsidR="0076609C" w:rsidRDefault="0076609C">
      <w:pPr>
        <w:rPr>
          <w:b/>
        </w:rPr>
      </w:pPr>
      <w:r>
        <w:rPr>
          <w:noProof/>
          <w:lang w:eastAsia="en-GB"/>
        </w:rPr>
        <w:drawing>
          <wp:anchor distT="0" distB="0" distL="114300" distR="114300" simplePos="0" relativeHeight="251698176" behindDoc="1" locked="0" layoutInCell="1" allowOverlap="1" wp14:anchorId="1ED79BA5" wp14:editId="7194580D">
            <wp:simplePos x="0" y="0"/>
            <wp:positionH relativeFrom="margin">
              <wp:posOffset>184150</wp:posOffset>
            </wp:positionH>
            <wp:positionV relativeFrom="paragraph">
              <wp:posOffset>13970</wp:posOffset>
            </wp:positionV>
            <wp:extent cx="2456815" cy="2456815"/>
            <wp:effectExtent l="0" t="0" r="635" b="635"/>
            <wp:wrapTight wrapText="bothSides">
              <wp:wrapPolygon edited="0">
                <wp:start x="0" y="21600"/>
                <wp:lineTo x="21438" y="21600"/>
                <wp:lineTo x="21438" y="162"/>
                <wp:lineTo x="0" y="162"/>
                <wp:lineTo x="0" y="21600"/>
              </wp:wrapPolygon>
            </wp:wrapTight>
            <wp:docPr id="17" name="Picture 17" descr="C:\Users\Mis\AppData\Local\Microsoft\Windows\INetCache\Content.Word\IMG_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AppData\Local\Microsoft\Windows\INetCache\Content.Word\IMG_3062.JP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rot="5400000">
                      <a:off x="0" y="0"/>
                      <a:ext cx="245681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89926" w14:textId="6184ED03" w:rsidR="0076609C" w:rsidRDefault="0076609C">
      <w:pPr>
        <w:rPr>
          <w:b/>
        </w:rPr>
      </w:pPr>
    </w:p>
    <w:p w14:paraId="0927C709" w14:textId="51D39E03" w:rsidR="0076609C" w:rsidRDefault="0076609C">
      <w:pPr>
        <w:rPr>
          <w:b/>
        </w:rPr>
      </w:pPr>
    </w:p>
    <w:p w14:paraId="0AD35BD7" w14:textId="63C3C5E5" w:rsidR="0076609C" w:rsidRDefault="0076609C">
      <w:pPr>
        <w:rPr>
          <w:b/>
        </w:rPr>
      </w:pPr>
    </w:p>
    <w:p w14:paraId="1501F199" w14:textId="4AE8DB03" w:rsidR="0076609C" w:rsidRDefault="0076609C">
      <w:pPr>
        <w:rPr>
          <w:b/>
        </w:rPr>
      </w:pPr>
    </w:p>
    <w:p w14:paraId="7C62923D" w14:textId="16F783C4" w:rsidR="0076609C" w:rsidRDefault="0076609C">
      <w:pPr>
        <w:rPr>
          <w:b/>
        </w:rPr>
      </w:pPr>
    </w:p>
    <w:p w14:paraId="19F9E888" w14:textId="30A4E0E3" w:rsidR="0076609C" w:rsidRDefault="000A7F07">
      <w:pPr>
        <w:rPr>
          <w:b/>
        </w:rPr>
      </w:pPr>
      <w:r w:rsidRPr="000B2B9E">
        <w:rPr>
          <w:b/>
          <w:noProof/>
          <w:lang w:eastAsia="en-GB"/>
        </w:rPr>
        <mc:AlternateContent>
          <mc:Choice Requires="wps">
            <w:drawing>
              <wp:anchor distT="45720" distB="45720" distL="114300" distR="114300" simplePos="0" relativeHeight="251701248" behindDoc="0" locked="0" layoutInCell="1" allowOverlap="1" wp14:anchorId="4E375CA3" wp14:editId="6B5DFE70">
                <wp:simplePos x="0" y="0"/>
                <wp:positionH relativeFrom="margin">
                  <wp:posOffset>3530600</wp:posOffset>
                </wp:positionH>
                <wp:positionV relativeFrom="paragraph">
                  <wp:posOffset>8890</wp:posOffset>
                </wp:positionV>
                <wp:extent cx="2357120" cy="469900"/>
                <wp:effectExtent l="0" t="0" r="508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469900"/>
                        </a:xfrm>
                        <a:prstGeom prst="rect">
                          <a:avLst/>
                        </a:prstGeom>
                        <a:solidFill>
                          <a:srgbClr val="FFFFFF"/>
                        </a:solidFill>
                        <a:ln w="9525">
                          <a:noFill/>
                          <a:miter lim="800000"/>
                          <a:headEnd/>
                          <a:tailEnd/>
                        </a:ln>
                      </wps:spPr>
                      <wps:txbx>
                        <w:txbxContent>
                          <w:p w14:paraId="788A55A7" w14:textId="55536DA5" w:rsidR="000B2B9E" w:rsidRDefault="000A7F07">
                            <w:r>
                              <w:t>Helping a friend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375CA3" id="_x0000_s1028" type="#_x0000_t202" style="position:absolute;margin-left:278pt;margin-top:.7pt;width:185.6pt;height:3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" stroked="f">
                <v:textbox>
                  <w:txbxContent>
                    <w:p w14:paraId="788A55A7" w14:textId="55536DA5" w:rsidR="000B2B9E" w:rsidRDefault="000A7F07">
                      <w:r>
                        <w:t>Helping a friend</w:t>
                      </w:r>
                    </w:p>
                  </w:txbxContent>
                </v:textbox>
                <w10:wrap type="square" anchorx="margin"/>
              </v:shape>
            </w:pict>
          </mc:Fallback>
        </mc:AlternateContent>
      </w:r>
    </w:p>
    <w:p w14:paraId="60C06CB2" w14:textId="556FE555" w:rsidR="0076609C" w:rsidRDefault="0076609C">
      <w:pPr>
        <w:rPr>
          <w:b/>
        </w:rPr>
      </w:pPr>
    </w:p>
    <w:p w14:paraId="7649A5D1" w14:textId="0B20511B" w:rsidR="0076609C" w:rsidRDefault="0076609C">
      <w:pPr>
        <w:rPr>
          <w:b/>
        </w:rPr>
      </w:pPr>
    </w:p>
    <w:p w14:paraId="693D0C40" w14:textId="0EBFF10B" w:rsidR="0076609C" w:rsidRDefault="0076609C">
      <w:pPr>
        <w:rPr>
          <w:b/>
        </w:rPr>
      </w:pPr>
    </w:p>
    <w:p w14:paraId="6E93EAD8" w14:textId="3318038D" w:rsidR="0076609C" w:rsidRDefault="0076609C">
      <w:pPr>
        <w:rPr>
          <w:b/>
        </w:rPr>
      </w:pPr>
    </w:p>
    <w:p w14:paraId="53326FF4" w14:textId="4611939C" w:rsidR="0076609C" w:rsidRDefault="0076609C">
      <w:pPr>
        <w:rPr>
          <w:b/>
        </w:rPr>
      </w:pPr>
      <w:r>
        <w:rPr>
          <w:rFonts w:ascii="Calibri" w:eastAsia="Times New Roman" w:hAnsi="Calibri" w:cs="Calibri"/>
          <w:noProof/>
          <w:color w:val="000000"/>
          <w:lang w:eastAsia="en-GB"/>
        </w:rPr>
        <w:drawing>
          <wp:anchor distT="0" distB="0" distL="114300" distR="114300" simplePos="0" relativeHeight="251699200" behindDoc="1" locked="0" layoutInCell="1" allowOverlap="1" wp14:anchorId="671E9B4F" wp14:editId="37919E2E">
            <wp:simplePos x="0" y="0"/>
            <wp:positionH relativeFrom="margin">
              <wp:posOffset>3134360</wp:posOffset>
            </wp:positionH>
            <wp:positionV relativeFrom="paragraph">
              <wp:posOffset>-531495</wp:posOffset>
            </wp:positionV>
            <wp:extent cx="2849880" cy="2137410"/>
            <wp:effectExtent l="0" t="0" r="7620" b="0"/>
            <wp:wrapTight wrapText="bothSides">
              <wp:wrapPolygon edited="0">
                <wp:start x="0" y="0"/>
                <wp:lineTo x="0" y="21369"/>
                <wp:lineTo x="21513" y="21369"/>
                <wp:lineTo x="21513" y="0"/>
                <wp:lineTo x="0" y="0"/>
              </wp:wrapPolygon>
            </wp:wrapTight>
            <wp:docPr id="6" name="Picture 6" descr="cid:467b266e-a63b-4f84-9251-b3e8cf111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67b266e-a63b-4f84-9251-b3e8cf111f2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84988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CF5D4" w14:textId="0C5CFF2A" w:rsidR="0076609C" w:rsidRDefault="0076609C">
      <w:pPr>
        <w:rPr>
          <w:b/>
        </w:rPr>
      </w:pPr>
    </w:p>
    <w:p w14:paraId="098E55A0" w14:textId="3289E509" w:rsidR="0076609C" w:rsidRDefault="0076609C">
      <w:pPr>
        <w:rPr>
          <w:b/>
        </w:rPr>
      </w:pPr>
    </w:p>
    <w:p w14:paraId="68562ABF" w14:textId="5C6FEA9B" w:rsidR="0076609C" w:rsidRDefault="0076609C">
      <w:pPr>
        <w:rPr>
          <w:b/>
        </w:rPr>
      </w:pPr>
    </w:p>
    <w:p w14:paraId="02F8ACE3" w14:textId="55FAC35A" w:rsidR="0076609C" w:rsidRDefault="0076609C">
      <w:pPr>
        <w:rPr>
          <w:b/>
        </w:rPr>
      </w:pPr>
    </w:p>
    <w:p w14:paraId="2CB37D86" w14:textId="1ACEE92F" w:rsidR="0076609C" w:rsidRDefault="0076609C">
      <w:pPr>
        <w:rPr>
          <w:b/>
        </w:rPr>
      </w:pPr>
    </w:p>
    <w:p w14:paraId="3908D655" w14:textId="341A5DD6" w:rsidR="0076609C" w:rsidRDefault="0076609C">
      <w:pPr>
        <w:rPr>
          <w:b/>
        </w:rPr>
      </w:pPr>
    </w:p>
    <w:p w14:paraId="385DE03D" w14:textId="5CB76620" w:rsidR="0076609C" w:rsidRDefault="0076609C">
      <w:pPr>
        <w:rPr>
          <w:b/>
        </w:rPr>
      </w:pPr>
    </w:p>
    <w:p w14:paraId="359CE58D" w14:textId="0DE45760" w:rsidR="007461D2" w:rsidRDefault="007461D2">
      <w:pPr>
        <w:rPr>
          <w:b/>
        </w:rPr>
      </w:pPr>
      <w:r w:rsidRPr="00923505">
        <w:rPr>
          <w:b/>
        </w:rPr>
        <w:t>Physical Development</w:t>
      </w:r>
    </w:p>
    <w:p w14:paraId="460B24B5" w14:textId="52623838" w:rsidR="007461D2" w:rsidRDefault="007461D2"/>
    <w:p w14:paraId="7AAD8080" w14:textId="65CB76FA" w:rsidR="007461D2" w:rsidRDefault="007461D2">
      <w:r>
        <w:t xml:space="preserve">Physical Development focuses on keeping our bodies healthy so that we can lead happy and active lives </w:t>
      </w:r>
      <w:r w:rsidR="003503BC">
        <w:t xml:space="preserve">both </w:t>
      </w:r>
      <w:r>
        <w:t xml:space="preserve">now </w:t>
      </w:r>
      <w:r w:rsidR="00923505">
        <w:t>and into the future</w:t>
      </w:r>
      <w:r w:rsidR="009957A1">
        <w:t xml:space="preserve">. At Huntingdon Nursery School </w:t>
      </w:r>
      <w:r w:rsidR="00923505">
        <w:t>we focus on g</w:t>
      </w:r>
      <w:r>
        <w:t xml:space="preserve">ross motor skills for example </w:t>
      </w:r>
      <w:r w:rsidRPr="00473C5F">
        <w:t>enjoying running, jumping</w:t>
      </w:r>
      <w:r w:rsidR="007F5E37" w:rsidRPr="00473C5F">
        <w:t xml:space="preserve">, learning to climb safely </w:t>
      </w:r>
      <w:r w:rsidR="00923505" w:rsidRPr="00473C5F">
        <w:t>as</w:t>
      </w:r>
      <w:r w:rsidR="00FB5019" w:rsidRPr="00473C5F">
        <w:t xml:space="preserve"> </w:t>
      </w:r>
      <w:r w:rsidR="00923505" w:rsidRPr="00473C5F">
        <w:t>well as a big favourite digging in our sandpit</w:t>
      </w:r>
      <w:r w:rsidRPr="00473C5F">
        <w:t>! Fine motor ac</w:t>
      </w:r>
      <w:r w:rsidR="00FB5019" w:rsidRPr="00473C5F">
        <w:t>tivities include building with Duplo or L</w:t>
      </w:r>
      <w:r w:rsidRPr="00473C5F">
        <w:t>ego, painting and drawing,</w:t>
      </w:r>
      <w:r w:rsidRPr="00473C5F">
        <w:rPr>
          <w:color w:val="FF0000"/>
        </w:rPr>
        <w:t xml:space="preserve"> </w:t>
      </w:r>
      <w:r w:rsidRPr="00473C5F">
        <w:t>sewing and enjoying puzzles.</w:t>
      </w:r>
      <w:r>
        <w:t xml:space="preserve"> </w:t>
      </w:r>
    </w:p>
    <w:p w14:paraId="17A3D818" w14:textId="54810837" w:rsidR="00D83286" w:rsidRDefault="00D83286"/>
    <w:p w14:paraId="0A47999F" w14:textId="018FEA59" w:rsidR="00D83286" w:rsidRDefault="00D83286"/>
    <w:p w14:paraId="7B73E098" w14:textId="1C843014" w:rsidR="00D83286" w:rsidRDefault="00473C5F">
      <w:r w:rsidRPr="00571982">
        <w:rPr>
          <w:b/>
          <w:noProof/>
          <w:lang w:eastAsia="en-GB"/>
        </w:rPr>
        <w:drawing>
          <wp:anchor distT="0" distB="0" distL="114300" distR="114300" simplePos="0" relativeHeight="251672576" behindDoc="1" locked="0" layoutInCell="1" allowOverlap="1" wp14:anchorId="3F7C54A8" wp14:editId="532771C9">
            <wp:simplePos x="0" y="0"/>
            <wp:positionH relativeFrom="column">
              <wp:posOffset>1657350</wp:posOffset>
            </wp:positionH>
            <wp:positionV relativeFrom="paragraph">
              <wp:posOffset>1443355</wp:posOffset>
            </wp:positionV>
            <wp:extent cx="2556510" cy="1909445"/>
            <wp:effectExtent l="0" t="318" r="0" b="0"/>
            <wp:wrapTight wrapText="bothSides">
              <wp:wrapPolygon edited="0">
                <wp:start x="-3" y="21596"/>
                <wp:lineTo x="21404" y="21596"/>
                <wp:lineTo x="21404" y="262"/>
                <wp:lineTo x="-3" y="262"/>
                <wp:lineTo x="-3" y="21596"/>
              </wp:wrapPolygon>
            </wp:wrapTight>
            <wp:docPr id="9" name="Picture 9" descr="C:\Users\Mis\Desktop\old photos\IMG_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Desktop\old photos\IMG_3774.JPG"/>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rot="5400000">
                      <a:off x="0" y="0"/>
                      <a:ext cx="2556510"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07392" behindDoc="0" locked="0" layoutInCell="1" allowOverlap="1" wp14:anchorId="61C04087" wp14:editId="783EC8C0">
                <wp:simplePos x="0" y="0"/>
                <wp:positionH relativeFrom="margin">
                  <wp:posOffset>1778000</wp:posOffset>
                </wp:positionH>
                <wp:positionV relativeFrom="paragraph">
                  <wp:posOffset>306705</wp:posOffset>
                </wp:positionV>
                <wp:extent cx="2146300" cy="596900"/>
                <wp:effectExtent l="0" t="0" r="635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96900"/>
                        </a:xfrm>
                        <a:prstGeom prst="rect">
                          <a:avLst/>
                        </a:prstGeom>
                        <a:solidFill>
                          <a:srgbClr val="FFFFFF"/>
                        </a:solidFill>
                        <a:ln w="9525">
                          <a:noFill/>
                          <a:miter lim="800000"/>
                          <a:headEnd/>
                          <a:tailEnd/>
                        </a:ln>
                      </wps:spPr>
                      <wps:txbx>
                        <w:txbxContent>
                          <w:p w14:paraId="3002EA8D" w14:textId="37D0F792" w:rsidR="00473C5F" w:rsidRDefault="00473C5F">
                            <w:r>
                              <w:t>Hanging upside down, jumping and balancing.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C04087" id="_x0000_s1029" type="#_x0000_t202" style="position:absolute;margin-left:140pt;margin-top:24.15pt;width:169pt;height:47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" stroked="f">
                <v:textbox>
                  <w:txbxContent>
                    <w:p w14:paraId="3002EA8D" w14:textId="37D0F792" w:rsidR="00473C5F" w:rsidRDefault="00473C5F">
                      <w:r>
                        <w:t>Hanging upside down, jumping and balancing.</w:t>
                      </w:r>
                    </w:p>
                  </w:txbxContent>
                </v:textbox>
                <w10:wrap type="square" anchorx="margin"/>
              </v:shape>
            </w:pict>
          </mc:Fallback>
        </mc:AlternateContent>
      </w:r>
      <w:r w:rsidR="009E2EE9" w:rsidRPr="00A913DE">
        <w:rPr>
          <w:b/>
          <w:noProof/>
          <w:lang w:eastAsia="en-GB"/>
        </w:rPr>
        <w:drawing>
          <wp:anchor distT="0" distB="0" distL="114300" distR="114300" simplePos="0" relativeHeight="251673600" behindDoc="1" locked="0" layoutInCell="1" allowOverlap="1" wp14:anchorId="555705F3" wp14:editId="292C8F59">
            <wp:simplePos x="0" y="0"/>
            <wp:positionH relativeFrom="margin">
              <wp:posOffset>3959225</wp:posOffset>
            </wp:positionH>
            <wp:positionV relativeFrom="paragraph">
              <wp:posOffset>519430</wp:posOffset>
            </wp:positionV>
            <wp:extent cx="2433320" cy="1817370"/>
            <wp:effectExtent l="3175" t="0" r="8255" b="8255"/>
            <wp:wrapTight wrapText="bothSides">
              <wp:wrapPolygon edited="0">
                <wp:start x="28" y="21638"/>
                <wp:lineTo x="21504" y="21638"/>
                <wp:lineTo x="21504" y="128"/>
                <wp:lineTo x="28" y="128"/>
                <wp:lineTo x="28" y="21638"/>
              </wp:wrapPolygon>
            </wp:wrapTight>
            <wp:docPr id="13" name="Picture 13" descr="C:\Users\Mis\Desktop\old photos\IMG_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s\Desktop\old photos\IMG_3970.JPG"/>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rot="5400000">
                      <a:off x="0" y="0"/>
                      <a:ext cx="243332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86" w:rsidRPr="00FE26D8">
        <w:rPr>
          <w:b/>
          <w:noProof/>
          <w:lang w:eastAsia="en-GB"/>
        </w:rPr>
        <w:drawing>
          <wp:anchor distT="0" distB="0" distL="114300" distR="114300" simplePos="0" relativeHeight="251675648" behindDoc="1" locked="0" layoutInCell="1" allowOverlap="1" wp14:anchorId="4D175475" wp14:editId="4A6EDCB3">
            <wp:simplePos x="0" y="0"/>
            <wp:positionH relativeFrom="margin">
              <wp:align>left</wp:align>
            </wp:positionH>
            <wp:positionV relativeFrom="paragraph">
              <wp:posOffset>5813</wp:posOffset>
            </wp:positionV>
            <wp:extent cx="1707515" cy="2619375"/>
            <wp:effectExtent l="0" t="0" r="6985" b="9525"/>
            <wp:wrapTight wrapText="bothSides">
              <wp:wrapPolygon edited="0">
                <wp:start x="0" y="0"/>
                <wp:lineTo x="0" y="21521"/>
                <wp:lineTo x="21447" y="21521"/>
                <wp:lineTo x="21447" y="0"/>
                <wp:lineTo x="0" y="0"/>
              </wp:wrapPolygon>
            </wp:wrapTight>
            <wp:docPr id="15" name="Picture 15" descr="C:\Users\Mis\Desktop\sep 2020\september 2020 photos\adeline\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s\Desktop\sep 2020\september 2020 photos\adeline\IMG_1931.jpg"/>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170751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4D4D9" w14:textId="073293A0" w:rsidR="00D83286" w:rsidRDefault="00D83286"/>
    <w:p w14:paraId="047DCA88" w14:textId="119F04B4" w:rsidR="00D83286" w:rsidRDefault="00D83286"/>
    <w:p w14:paraId="780E04EB" w14:textId="21D4F2B7" w:rsidR="00D83286" w:rsidRDefault="00D83286"/>
    <w:p w14:paraId="3D0509DF" w14:textId="1F524796" w:rsidR="00D83286" w:rsidRDefault="00D83286"/>
    <w:p w14:paraId="06768936" w14:textId="7E79B897" w:rsidR="005D5089" w:rsidRDefault="005D5089"/>
    <w:p w14:paraId="0A51C32C" w14:textId="3F2EC7AF" w:rsidR="005D5089" w:rsidRDefault="005D5089"/>
    <w:p w14:paraId="445D242A" w14:textId="4544BC73" w:rsidR="005D5089" w:rsidRDefault="005D5089"/>
    <w:p w14:paraId="178E2ADB" w14:textId="10CDCEDB" w:rsidR="005D5089" w:rsidRDefault="009E2EE9">
      <w:r w:rsidRPr="00E24C1C">
        <w:rPr>
          <w:noProof/>
          <w:lang w:eastAsia="en-GB"/>
        </w:rPr>
        <w:drawing>
          <wp:anchor distT="0" distB="0" distL="114300" distR="114300" simplePos="0" relativeHeight="251693056" behindDoc="1" locked="0" layoutInCell="1" allowOverlap="1" wp14:anchorId="73FCD10F" wp14:editId="6ACDE6BE">
            <wp:simplePos x="0" y="0"/>
            <wp:positionH relativeFrom="margin">
              <wp:posOffset>3274695</wp:posOffset>
            </wp:positionH>
            <wp:positionV relativeFrom="paragraph">
              <wp:posOffset>82550</wp:posOffset>
            </wp:positionV>
            <wp:extent cx="2339340" cy="1754505"/>
            <wp:effectExtent l="6667" t="0" r="0" b="0"/>
            <wp:wrapTight wrapText="bothSides">
              <wp:wrapPolygon edited="0">
                <wp:start x="62" y="21682"/>
                <wp:lineTo x="21345" y="21682"/>
                <wp:lineTo x="21345" y="340"/>
                <wp:lineTo x="62" y="340"/>
                <wp:lineTo x="62" y="21682"/>
              </wp:wrapPolygon>
            </wp:wrapTight>
            <wp:docPr id="24" name="Picture 24" descr="C:\Users\Mis\Desktop\sep 2020\september 2020 photos\july\IMG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s\Desktop\sep 2020\september 2020 photos\july\IMG_1916.JPG"/>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rot="5400000">
                      <a:off x="0" y="0"/>
                      <a:ext cx="233934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909">
        <w:rPr>
          <w:noProof/>
          <w:lang w:eastAsia="en-GB"/>
        </w:rPr>
        <w:drawing>
          <wp:anchor distT="0" distB="0" distL="114300" distR="114300" simplePos="0" relativeHeight="251696128" behindDoc="1" locked="0" layoutInCell="1" allowOverlap="1" wp14:anchorId="736C92EE" wp14:editId="38D99589">
            <wp:simplePos x="0" y="0"/>
            <wp:positionH relativeFrom="margin">
              <wp:posOffset>52705</wp:posOffset>
            </wp:positionH>
            <wp:positionV relativeFrom="paragraph">
              <wp:posOffset>58420</wp:posOffset>
            </wp:positionV>
            <wp:extent cx="2341245" cy="1755140"/>
            <wp:effectExtent l="7303" t="0" r="9207" b="9208"/>
            <wp:wrapTight wrapText="bothSides">
              <wp:wrapPolygon edited="0">
                <wp:start x="67" y="21690"/>
                <wp:lineTo x="21509" y="21690"/>
                <wp:lineTo x="21509" y="121"/>
                <wp:lineTo x="67" y="121"/>
                <wp:lineTo x="67" y="21690"/>
              </wp:wrapPolygon>
            </wp:wrapTight>
            <wp:docPr id="197" name="Picture 197" descr="C:\Users\Mis\Desktop\sep 2020\september 2020 photos\archive autumn term\week 1\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s\Desktop\sep 2020\september 2020 photos\archive autumn term\week 1\IMG_0028.JPG"/>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rot="5400000">
                      <a:off x="0" y="0"/>
                      <a:ext cx="234124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B0B44" w14:textId="26F84059" w:rsidR="005D5089" w:rsidRDefault="005D5089"/>
    <w:p w14:paraId="6EC089B0" w14:textId="54FB522F" w:rsidR="005D5089" w:rsidRDefault="005D5089"/>
    <w:p w14:paraId="1E252A78" w14:textId="70EEB620" w:rsidR="005D5089" w:rsidRDefault="005D5089"/>
    <w:p w14:paraId="74BB0D12" w14:textId="51A395C9" w:rsidR="005D5089" w:rsidRDefault="005D5089"/>
    <w:p w14:paraId="342A0784" w14:textId="102E83C4" w:rsidR="005D5089" w:rsidRDefault="005D5089"/>
    <w:p w14:paraId="02612192" w14:textId="17F32AAA" w:rsidR="005D5089" w:rsidRDefault="005D5089"/>
    <w:p w14:paraId="2D6307C3" w14:textId="2603DD2D" w:rsidR="00D83286" w:rsidRDefault="00D83286"/>
    <w:p w14:paraId="12FB13DF" w14:textId="3650E13C" w:rsidR="005D5089" w:rsidRDefault="005D5089"/>
    <w:p w14:paraId="448EAAF6" w14:textId="15FB533C" w:rsidR="005D5089" w:rsidRDefault="005D5089"/>
    <w:p w14:paraId="5BF60ADD" w14:textId="71C18EFB" w:rsidR="005D5089" w:rsidRDefault="005D5089"/>
    <w:p w14:paraId="1DF0A61E" w14:textId="22312EFF" w:rsidR="005D5089" w:rsidRDefault="00473C5F">
      <w:r>
        <w:rPr>
          <w:noProof/>
          <w:lang w:eastAsia="en-GB"/>
        </w:rPr>
        <mc:AlternateContent>
          <mc:Choice Requires="wps">
            <w:drawing>
              <wp:anchor distT="45720" distB="45720" distL="114300" distR="114300" simplePos="0" relativeHeight="251705344" behindDoc="0" locked="0" layoutInCell="1" allowOverlap="1" wp14:anchorId="53E4BF95" wp14:editId="6E46D04F">
                <wp:simplePos x="0" y="0"/>
                <wp:positionH relativeFrom="column">
                  <wp:posOffset>977900</wp:posOffset>
                </wp:positionH>
                <wp:positionV relativeFrom="paragraph">
                  <wp:posOffset>178435</wp:posOffset>
                </wp:positionV>
                <wp:extent cx="3860800" cy="342900"/>
                <wp:effectExtent l="0" t="0" r="635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342900"/>
                        </a:xfrm>
                        <a:prstGeom prst="rect">
                          <a:avLst/>
                        </a:prstGeom>
                        <a:solidFill>
                          <a:srgbClr val="FFFFFF"/>
                        </a:solidFill>
                        <a:ln w="9525">
                          <a:noFill/>
                          <a:miter lim="800000"/>
                          <a:headEnd/>
                          <a:tailEnd/>
                        </a:ln>
                      </wps:spPr>
                      <wps:txbx>
                        <w:txbxContent>
                          <w:p w14:paraId="0DE304C1" w14:textId="6C5C163A" w:rsidR="00473C5F" w:rsidRDefault="00473C5F">
                            <w:r>
                              <w:t>Using tools such as scissors and screwdrivers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E4BF95" id="_x0000_s1030" type="#_x0000_t202" style="position:absolute;margin-left:77pt;margin-top:14.05pt;width:304pt;height:2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" stroked="f">
                <v:textbox>
                  <w:txbxContent>
                    <w:p w14:paraId="0DE304C1" w14:textId="6C5C163A" w:rsidR="00473C5F" w:rsidRDefault="00473C5F">
                      <w:r>
                        <w:t>Using tools such as scissors and screwdrivers</w:t>
                      </w:r>
                    </w:p>
                  </w:txbxContent>
                </v:textbox>
                <w10:wrap type="square"/>
              </v:shape>
            </w:pict>
          </mc:Fallback>
        </mc:AlternateContent>
      </w:r>
    </w:p>
    <w:p w14:paraId="065A7CA0" w14:textId="6CFA3CAD" w:rsidR="005D5089" w:rsidRDefault="005D5089"/>
    <w:p w14:paraId="3865B2FD" w14:textId="64BEDF45" w:rsidR="005D5089" w:rsidRDefault="005D5089"/>
    <w:p w14:paraId="2DCCA793" w14:textId="432638B2" w:rsidR="005D5089" w:rsidRDefault="005D5089"/>
    <w:p w14:paraId="7732709D" w14:textId="25EA197E" w:rsidR="005D5089" w:rsidRDefault="005D5089"/>
    <w:p w14:paraId="619C1B87" w14:textId="77777777" w:rsidR="00595BE2" w:rsidRDefault="00595BE2" w:rsidP="00595BE2"/>
    <w:p w14:paraId="3CD90740" w14:textId="77777777" w:rsidR="00595BE2" w:rsidRDefault="00595BE2" w:rsidP="00595BE2">
      <w:pPr>
        <w:rPr>
          <w:b/>
        </w:rPr>
      </w:pPr>
      <w:r>
        <w:rPr>
          <w:b/>
        </w:rPr>
        <w:t>Literac</w:t>
      </w:r>
      <w:r w:rsidRPr="00A04050">
        <w:rPr>
          <w:noProof/>
          <w:lang w:eastAsia="en-GB"/>
        </w:rPr>
        <w:drawing>
          <wp:anchor distT="0" distB="0" distL="114300" distR="114300" simplePos="0" relativeHeight="251710464" behindDoc="1" locked="0" layoutInCell="1" allowOverlap="1" wp14:anchorId="0E99E785" wp14:editId="41539E7A">
            <wp:simplePos x="0" y="0"/>
            <wp:positionH relativeFrom="column">
              <wp:posOffset>4180840</wp:posOffset>
            </wp:positionH>
            <wp:positionV relativeFrom="paragraph">
              <wp:posOffset>1078865</wp:posOffset>
            </wp:positionV>
            <wp:extent cx="2220595" cy="1665605"/>
            <wp:effectExtent l="0" t="8255" r="0" b="0"/>
            <wp:wrapTight wrapText="bothSides">
              <wp:wrapPolygon edited="0">
                <wp:start x="-80" y="21493"/>
                <wp:lineTo x="21415" y="21493"/>
                <wp:lineTo x="21415" y="247"/>
                <wp:lineTo x="-80" y="247"/>
                <wp:lineTo x="-80" y="21493"/>
              </wp:wrapPolygon>
            </wp:wrapTight>
            <wp:docPr id="7" name="Picture 7" descr="C:\Users\Mis\Desktop\sep 2020\september 2020 photos\jan\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Desktop\sep 2020\september 2020 photos\jan\IMG_1479.JPG"/>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rot="5400000">
                      <a:off x="0" y="0"/>
                      <a:ext cx="222059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y</w:t>
      </w:r>
    </w:p>
    <w:p w14:paraId="6CF7E9BB" w14:textId="62AB29A2" w:rsidR="00595BE2" w:rsidRPr="0078434D" w:rsidRDefault="00595BE2" w:rsidP="00595BE2">
      <w:pPr>
        <w:rPr>
          <w:b/>
        </w:rPr>
      </w:pPr>
      <w:r>
        <w:t xml:space="preserve">At Huntingdon Nursery School children develop a real love of story and story-telling. This is done through adults sharing stories daily in our cosy sofa areas as well as at group times. We get to know some particular Core </w:t>
      </w:r>
      <w:r w:rsidR="00570560">
        <w:t>texts</w:t>
      </w:r>
      <w:r>
        <w:t xml:space="preserve"> really well and often enjoy acting these out with story props</w:t>
      </w:r>
      <w:r w:rsidR="00570560">
        <w:t>, making story maps and even re-writing them with our own ideas</w:t>
      </w:r>
      <w:r>
        <w:t>. Alongside reading, writing also starts to develop</w:t>
      </w:r>
      <w:r w:rsidR="00570560">
        <w:t>. A</w:t>
      </w:r>
      <w:r>
        <w:t>s children use their name cards  they learn to recognise their individual names, that letters have a meaning and then start to copy these letters as they start to write their own names and other words.</w:t>
      </w:r>
    </w:p>
    <w:p w14:paraId="7DCE8FB5" w14:textId="77777777" w:rsidR="00595BE2" w:rsidRDefault="00595BE2" w:rsidP="00595BE2"/>
    <w:p w14:paraId="786C1ECB" w14:textId="77777777" w:rsidR="00595BE2" w:rsidRDefault="00595BE2" w:rsidP="00595BE2"/>
    <w:p w14:paraId="66E63E51" w14:textId="77777777" w:rsidR="00595BE2" w:rsidRDefault="00595BE2" w:rsidP="00595BE2">
      <w:r w:rsidRPr="007903F6">
        <w:rPr>
          <w:noProof/>
          <w:lang w:eastAsia="en-GB"/>
        </w:rPr>
        <w:drawing>
          <wp:anchor distT="0" distB="0" distL="114300" distR="114300" simplePos="0" relativeHeight="251709440" behindDoc="1" locked="0" layoutInCell="1" allowOverlap="1" wp14:anchorId="3FF37AE6" wp14:editId="7ABE9574">
            <wp:simplePos x="0" y="0"/>
            <wp:positionH relativeFrom="margin">
              <wp:align>center</wp:align>
            </wp:positionH>
            <wp:positionV relativeFrom="paragraph">
              <wp:posOffset>3253</wp:posOffset>
            </wp:positionV>
            <wp:extent cx="1666875" cy="1102995"/>
            <wp:effectExtent l="0" t="0" r="9525" b="1905"/>
            <wp:wrapTight wrapText="bothSides">
              <wp:wrapPolygon edited="0">
                <wp:start x="0" y="0"/>
                <wp:lineTo x="0" y="21264"/>
                <wp:lineTo x="21477" y="21264"/>
                <wp:lineTo x="21477" y="0"/>
                <wp:lineTo x="0" y="0"/>
              </wp:wrapPolygon>
            </wp:wrapTight>
            <wp:docPr id="3" name="Picture 3" descr="C:\Users\Mis\Desktop\old photos\IMG_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Desktop\old photos\IMG_3407.JPG"/>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l="12296" t="15894" r="9239" b="14597"/>
                    <a:stretch/>
                  </pic:blipFill>
                  <pic:spPr bwMode="auto">
                    <a:xfrm>
                      <a:off x="0" y="0"/>
                      <a:ext cx="1666875" cy="110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18AE9" w14:textId="77777777" w:rsidR="00595BE2" w:rsidRDefault="00595BE2" w:rsidP="00595BE2">
      <w:r w:rsidRPr="0078434D">
        <w:rPr>
          <w:noProof/>
          <w:lang w:eastAsia="en-GB"/>
        </w:rPr>
        <w:drawing>
          <wp:anchor distT="0" distB="0" distL="114300" distR="114300" simplePos="0" relativeHeight="251715584" behindDoc="1" locked="0" layoutInCell="1" allowOverlap="1" wp14:anchorId="7C78836A" wp14:editId="36567883">
            <wp:simplePos x="0" y="0"/>
            <wp:positionH relativeFrom="column">
              <wp:posOffset>-619125</wp:posOffset>
            </wp:positionH>
            <wp:positionV relativeFrom="paragraph">
              <wp:posOffset>213360</wp:posOffset>
            </wp:positionV>
            <wp:extent cx="2316480" cy="1736725"/>
            <wp:effectExtent l="99377" t="72073" r="106998" b="87947"/>
            <wp:wrapTight wrapText="bothSides">
              <wp:wrapPolygon edited="0">
                <wp:start x="-121" y="1439"/>
                <wp:lineTo x="-1036" y="21546"/>
                <wp:lineTo x="4274" y="22144"/>
                <wp:lineTo x="15692" y="22003"/>
                <wp:lineTo x="21563" y="22188"/>
                <wp:lineTo x="21697" y="20063"/>
                <wp:lineTo x="21535" y="19807"/>
                <wp:lineTo x="19943" y="-107"/>
                <wp:lineTo x="17111" y="-426"/>
                <wp:lineTo x="5723" y="-757"/>
                <wp:lineTo x="-16" y="-214"/>
                <wp:lineTo x="-121" y="1439"/>
              </wp:wrapPolygon>
            </wp:wrapTight>
            <wp:docPr id="192" name="Picture 192" descr="C:\Users\Mis\Desktop\sep 2020\september 2020 photos\facebook\autumn term\week ending 2811\IMG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Desktop\sep 2020\september 2020 photos\facebook\autumn term\week ending 2811\IMG_1055.JP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rot="5110567">
                      <a:off x="0" y="0"/>
                      <a:ext cx="231648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ACC2F" w14:textId="77777777" w:rsidR="00595BE2" w:rsidRDefault="00595BE2" w:rsidP="00595BE2"/>
    <w:p w14:paraId="4628021D" w14:textId="77777777" w:rsidR="00595BE2" w:rsidRDefault="00595BE2" w:rsidP="00595BE2"/>
    <w:p w14:paraId="07E5E09D" w14:textId="77777777" w:rsidR="00595BE2" w:rsidRDefault="00595BE2" w:rsidP="00595BE2"/>
    <w:p w14:paraId="18E6A4DB" w14:textId="77777777" w:rsidR="00595BE2" w:rsidRDefault="00595BE2" w:rsidP="00595BE2"/>
    <w:p w14:paraId="634F136A" w14:textId="77777777" w:rsidR="00595BE2" w:rsidRDefault="00595BE2" w:rsidP="00595BE2"/>
    <w:p w14:paraId="6BA8A9A3" w14:textId="77777777" w:rsidR="00595BE2" w:rsidRDefault="00595BE2" w:rsidP="00595BE2">
      <w:r w:rsidRPr="00914F14">
        <w:rPr>
          <w:noProof/>
          <w:lang w:eastAsia="en-GB"/>
        </w:rPr>
        <w:lastRenderedPageBreak/>
        <w:drawing>
          <wp:anchor distT="0" distB="0" distL="114300" distR="114300" simplePos="0" relativeHeight="251711488" behindDoc="1" locked="0" layoutInCell="1" allowOverlap="1" wp14:anchorId="2E5A0EEF" wp14:editId="4FFBBC64">
            <wp:simplePos x="0" y="0"/>
            <wp:positionH relativeFrom="column">
              <wp:posOffset>1654810</wp:posOffset>
            </wp:positionH>
            <wp:positionV relativeFrom="paragraph">
              <wp:posOffset>318770</wp:posOffset>
            </wp:positionV>
            <wp:extent cx="1893104" cy="2183842"/>
            <wp:effectExtent l="0" t="0" r="0" b="6985"/>
            <wp:wrapTight wrapText="bothSides">
              <wp:wrapPolygon edited="0">
                <wp:start x="0" y="0"/>
                <wp:lineTo x="0" y="21481"/>
                <wp:lineTo x="21303" y="21481"/>
                <wp:lineTo x="21303" y="0"/>
                <wp:lineTo x="0" y="0"/>
              </wp:wrapPolygon>
            </wp:wrapTight>
            <wp:docPr id="5" name="Picture 5" descr="C:\Users\Mis\Pictures\10 in the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Pictures\10 in the bed.jpg"/>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1893104" cy="2183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0D424" w14:textId="77777777" w:rsidR="00595BE2" w:rsidRDefault="00595BE2" w:rsidP="00595BE2">
      <w:r w:rsidRPr="00571982">
        <w:rPr>
          <w:noProof/>
          <w:lang w:eastAsia="en-GB"/>
        </w:rPr>
        <w:drawing>
          <wp:anchor distT="0" distB="0" distL="114300" distR="114300" simplePos="0" relativeHeight="251713536" behindDoc="1" locked="0" layoutInCell="1" allowOverlap="1" wp14:anchorId="077732CE" wp14:editId="02E4C096">
            <wp:simplePos x="0" y="0"/>
            <wp:positionH relativeFrom="margin">
              <wp:align>right</wp:align>
            </wp:positionH>
            <wp:positionV relativeFrom="paragraph">
              <wp:posOffset>75565</wp:posOffset>
            </wp:positionV>
            <wp:extent cx="2393315" cy="1787525"/>
            <wp:effectExtent l="0" t="1905" r="5080" b="5080"/>
            <wp:wrapTight wrapText="bothSides">
              <wp:wrapPolygon edited="0">
                <wp:start x="-17" y="21577"/>
                <wp:lineTo x="21474" y="21577"/>
                <wp:lineTo x="21474" y="169"/>
                <wp:lineTo x="-17" y="169"/>
                <wp:lineTo x="-17" y="21577"/>
              </wp:wrapPolygon>
            </wp:wrapTight>
            <wp:docPr id="4" name="Picture 4" descr="C:\Users\Mis\Desktop\old photos\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Desktop\old photos\IMG_3483.JPG"/>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rot="5400000">
                      <a:off x="0" y="0"/>
                      <a:ext cx="2393315"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741B8" w14:textId="77777777" w:rsidR="00595BE2" w:rsidRDefault="00595BE2" w:rsidP="00595BE2"/>
    <w:p w14:paraId="1381051D" w14:textId="77777777" w:rsidR="00595BE2" w:rsidRDefault="00595BE2" w:rsidP="00595BE2"/>
    <w:p w14:paraId="57ADF822" w14:textId="77777777" w:rsidR="00595BE2" w:rsidRDefault="00595BE2" w:rsidP="00595BE2"/>
    <w:p w14:paraId="48151EF2" w14:textId="77777777" w:rsidR="00595BE2" w:rsidRDefault="00595BE2" w:rsidP="00595BE2"/>
    <w:p w14:paraId="6D5107A6" w14:textId="77777777" w:rsidR="00595BE2" w:rsidRDefault="00595BE2" w:rsidP="00595BE2"/>
    <w:p w14:paraId="589F4E0F" w14:textId="77777777" w:rsidR="00595BE2" w:rsidRDefault="00595BE2" w:rsidP="00595BE2"/>
    <w:p w14:paraId="72827EDF" w14:textId="77777777" w:rsidR="00595BE2" w:rsidRDefault="00595BE2" w:rsidP="00595BE2"/>
    <w:p w14:paraId="134A20A8" w14:textId="77777777" w:rsidR="00595BE2" w:rsidRDefault="00595BE2" w:rsidP="00595BE2"/>
    <w:p w14:paraId="1DD39963" w14:textId="77777777" w:rsidR="00595BE2" w:rsidRDefault="00595BE2" w:rsidP="00595BE2">
      <w:r w:rsidRPr="00571982">
        <w:rPr>
          <w:noProof/>
          <w:lang w:eastAsia="en-GB"/>
        </w:rPr>
        <w:drawing>
          <wp:anchor distT="0" distB="0" distL="114300" distR="114300" simplePos="0" relativeHeight="251712512" behindDoc="1" locked="0" layoutInCell="1" allowOverlap="1" wp14:anchorId="1CBCF35E" wp14:editId="17D10B76">
            <wp:simplePos x="0" y="0"/>
            <wp:positionH relativeFrom="column">
              <wp:posOffset>-333375</wp:posOffset>
            </wp:positionH>
            <wp:positionV relativeFrom="paragraph">
              <wp:posOffset>149225</wp:posOffset>
            </wp:positionV>
            <wp:extent cx="2679700" cy="2001520"/>
            <wp:effectExtent l="0" t="0" r="6350" b="0"/>
            <wp:wrapTight wrapText="bothSides">
              <wp:wrapPolygon edited="0">
                <wp:start x="21600" y="21600"/>
                <wp:lineTo x="21600" y="219"/>
                <wp:lineTo x="102" y="219"/>
                <wp:lineTo x="102" y="21600"/>
                <wp:lineTo x="21600" y="21600"/>
              </wp:wrapPolygon>
            </wp:wrapTight>
            <wp:docPr id="1" name="Picture 1" descr="C:\Users\Mis\Desktop\old photos\IMG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Desktop\old photos\IMG_3425.JPG"/>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rot="10800000">
                      <a:off x="0" y="0"/>
                      <a:ext cx="2679700"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021F6" w14:textId="77777777" w:rsidR="00595BE2" w:rsidRDefault="00595BE2" w:rsidP="00595BE2"/>
    <w:p w14:paraId="5513C0A5" w14:textId="77777777" w:rsidR="00595BE2" w:rsidRDefault="00595BE2" w:rsidP="00595BE2">
      <w:r w:rsidRPr="00EA3DAB">
        <w:rPr>
          <w:noProof/>
          <w:lang w:eastAsia="en-GB"/>
        </w:rPr>
        <w:drawing>
          <wp:anchor distT="0" distB="0" distL="114300" distR="114300" simplePos="0" relativeHeight="251714560" behindDoc="1" locked="0" layoutInCell="1" allowOverlap="1" wp14:anchorId="49B15BB9" wp14:editId="3418A857">
            <wp:simplePos x="0" y="0"/>
            <wp:positionH relativeFrom="margin">
              <wp:posOffset>2893060</wp:posOffset>
            </wp:positionH>
            <wp:positionV relativeFrom="paragraph">
              <wp:posOffset>93345</wp:posOffset>
            </wp:positionV>
            <wp:extent cx="3108960" cy="1868805"/>
            <wp:effectExtent l="0" t="0" r="0" b="0"/>
            <wp:wrapTight wrapText="bothSides">
              <wp:wrapPolygon edited="0">
                <wp:start x="0" y="0"/>
                <wp:lineTo x="0" y="21358"/>
                <wp:lineTo x="21441" y="21358"/>
                <wp:lineTo x="21441" y="0"/>
                <wp:lineTo x="0" y="0"/>
              </wp:wrapPolygon>
            </wp:wrapTight>
            <wp:docPr id="14" name="Picture 14" descr="C:\Users\Mis\Desktop\sep 2020\september 2020 photos\may 2021\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s\Desktop\sep 2020\september 2020 photos\may 2021\IMG_1527.JPG"/>
                    <pic:cNvPicPr>
                      <a:picLocks noChangeAspect="1" noChangeArrowheads="1"/>
                    </pic:cNvPicPr>
                  </pic:nvPicPr>
                  <pic:blipFill rotWithShape="1">
                    <a:blip r:embed="rId32" cstate="hqprint">
                      <a:extLst>
                        <a:ext uri="{28A0092B-C50C-407E-A947-70E740481C1C}">
                          <a14:useLocalDpi xmlns:a14="http://schemas.microsoft.com/office/drawing/2010/main" val="0"/>
                        </a:ext>
                      </a:extLst>
                    </a:blip>
                    <a:srcRect t="19821"/>
                    <a:stretch/>
                  </pic:blipFill>
                  <pic:spPr bwMode="auto">
                    <a:xfrm>
                      <a:off x="0" y="0"/>
                      <a:ext cx="3108960" cy="186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D25174" w14:textId="77777777" w:rsidR="00595BE2" w:rsidRDefault="00595BE2" w:rsidP="00595BE2"/>
    <w:p w14:paraId="2C8BD557" w14:textId="77777777" w:rsidR="00595BE2" w:rsidRDefault="00595BE2" w:rsidP="00595BE2"/>
    <w:p w14:paraId="0B842A5F" w14:textId="77777777" w:rsidR="00595BE2" w:rsidRDefault="00595BE2" w:rsidP="00595BE2"/>
    <w:p w14:paraId="685A4817" w14:textId="77777777" w:rsidR="00595BE2" w:rsidRDefault="00595BE2" w:rsidP="00595BE2"/>
    <w:p w14:paraId="6A8C826E" w14:textId="77777777" w:rsidR="00595BE2" w:rsidRDefault="00595BE2" w:rsidP="00595BE2"/>
    <w:p w14:paraId="2B749B44" w14:textId="77777777" w:rsidR="00595BE2" w:rsidRDefault="00595BE2" w:rsidP="00595BE2"/>
    <w:p w14:paraId="3375495C" w14:textId="77777777" w:rsidR="00595BE2" w:rsidRDefault="00595BE2" w:rsidP="00595BE2"/>
    <w:p w14:paraId="358C171A" w14:textId="77777777" w:rsidR="00595BE2" w:rsidRDefault="00595BE2" w:rsidP="00595BE2"/>
    <w:p w14:paraId="5A5F21A0" w14:textId="77777777" w:rsidR="00595BE2" w:rsidRDefault="00595BE2" w:rsidP="00595BE2"/>
    <w:p w14:paraId="436D5669" w14:textId="1F7BB5BA" w:rsidR="005D5089" w:rsidRDefault="005D5089"/>
    <w:p w14:paraId="77936FC4" w14:textId="4CD81D56" w:rsidR="00FF50C5" w:rsidRDefault="00FF50C5"/>
    <w:p w14:paraId="3BD09C5B" w14:textId="4078CE64" w:rsidR="007461D2" w:rsidRPr="00923505" w:rsidRDefault="00CD7102">
      <w:pPr>
        <w:rPr>
          <w:b/>
        </w:rPr>
      </w:pPr>
      <w:r>
        <w:rPr>
          <w:b/>
        </w:rPr>
        <w:t>Mathematics</w:t>
      </w:r>
    </w:p>
    <w:p w14:paraId="4169D8BA" w14:textId="6D3A4B98" w:rsidR="007461D2" w:rsidRDefault="007461D2"/>
    <w:p w14:paraId="636B8606" w14:textId="0EDD1B15" w:rsidR="00CD7102" w:rsidRDefault="007461D2">
      <w:r>
        <w:t xml:space="preserve">We teach maths through </w:t>
      </w:r>
      <w:r w:rsidR="00CD7102">
        <w:t>a range of everyday activities that involve all sorts of mathematical ideas such as grouping, comparing, counting, measuring and pattering.</w:t>
      </w:r>
    </w:p>
    <w:p w14:paraId="6830C198" w14:textId="4F325C51" w:rsidR="00CD7102" w:rsidRDefault="00CD7102">
      <w:r>
        <w:t xml:space="preserve">Children are supported to develop their spatial skills as well as </w:t>
      </w:r>
      <w:r w:rsidR="00655C3E">
        <w:t>to develop a deep understanding of numbers and counting.</w:t>
      </w:r>
    </w:p>
    <w:p w14:paraId="2E2C8C98" w14:textId="1D8D7AEE" w:rsidR="007461D2" w:rsidRDefault="00655C3E">
      <w:r>
        <w:lastRenderedPageBreak/>
        <w:t>A</w:t>
      </w:r>
      <w:r w:rsidR="00923505">
        <w:t xml:space="preserve">ctivities </w:t>
      </w:r>
      <w:r>
        <w:t>might include</w:t>
      </w:r>
      <w:r w:rsidR="00923505">
        <w:t xml:space="preserve"> arranging correct number of cups at snack time</w:t>
      </w:r>
      <w:r w:rsidR="007461D2">
        <w:t xml:space="preserve">, counting the number of children in the class that day, or recognising patterns and shapes in our everyday environment. Our aim is that all children will become confident </w:t>
      </w:r>
      <w:r w:rsidR="003503BC">
        <w:t xml:space="preserve">enthusiastic </w:t>
      </w:r>
      <w:r w:rsidR="007461D2">
        <w:t>mathematicians for life.</w:t>
      </w:r>
    </w:p>
    <w:p w14:paraId="0B9C9B99" w14:textId="44BD5BB8" w:rsidR="00522ECF" w:rsidRDefault="00522ECF"/>
    <w:p w14:paraId="71A09597" w14:textId="09CF8C9A" w:rsidR="007461D2" w:rsidRDefault="00655C3E">
      <w:r>
        <w:rPr>
          <w:noProof/>
          <w:color w:val="FF0000"/>
          <w:lang w:eastAsia="en-GB"/>
        </w:rPr>
        <w:drawing>
          <wp:anchor distT="0" distB="0" distL="114300" distR="114300" simplePos="0" relativeHeight="251676672" behindDoc="1" locked="0" layoutInCell="1" allowOverlap="1" wp14:anchorId="424BF3EB" wp14:editId="6D476B64">
            <wp:simplePos x="0" y="0"/>
            <wp:positionH relativeFrom="column">
              <wp:posOffset>121920</wp:posOffset>
            </wp:positionH>
            <wp:positionV relativeFrom="paragraph">
              <wp:posOffset>10795</wp:posOffset>
            </wp:positionV>
            <wp:extent cx="1859280" cy="2489200"/>
            <wp:effectExtent l="0" t="0" r="7620" b="6350"/>
            <wp:wrapTight wrapText="bothSides">
              <wp:wrapPolygon edited="0">
                <wp:start x="0" y="0"/>
                <wp:lineTo x="0" y="21490"/>
                <wp:lineTo x="21467" y="21490"/>
                <wp:lineTo x="2146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9280" cy="2489200"/>
                    </a:xfrm>
                    <a:prstGeom prst="rect">
                      <a:avLst/>
                    </a:prstGeom>
                    <a:noFill/>
                  </pic:spPr>
                </pic:pic>
              </a:graphicData>
            </a:graphic>
            <wp14:sizeRelH relativeFrom="page">
              <wp14:pctWidth>0</wp14:pctWidth>
            </wp14:sizeRelH>
            <wp14:sizeRelV relativeFrom="page">
              <wp14:pctHeight>0</wp14:pctHeight>
            </wp14:sizeRelV>
          </wp:anchor>
        </w:drawing>
      </w:r>
    </w:p>
    <w:p w14:paraId="5B5B0FB2" w14:textId="5B0FDF8E" w:rsidR="00FF50C5" w:rsidRDefault="00655C3E">
      <w:r w:rsidRPr="00522ECF">
        <w:rPr>
          <w:noProof/>
          <w:lang w:eastAsia="en-GB"/>
        </w:rPr>
        <w:drawing>
          <wp:anchor distT="0" distB="0" distL="114300" distR="114300" simplePos="0" relativeHeight="251686912" behindDoc="1" locked="0" layoutInCell="1" allowOverlap="1" wp14:anchorId="75274FBA" wp14:editId="0B0031EA">
            <wp:simplePos x="0" y="0"/>
            <wp:positionH relativeFrom="margin">
              <wp:align>right</wp:align>
            </wp:positionH>
            <wp:positionV relativeFrom="paragraph">
              <wp:posOffset>1270</wp:posOffset>
            </wp:positionV>
            <wp:extent cx="2598681" cy="1948375"/>
            <wp:effectExtent l="0" t="0" r="0" b="0"/>
            <wp:wrapTight wrapText="bothSides">
              <wp:wrapPolygon edited="0">
                <wp:start x="0" y="0"/>
                <wp:lineTo x="0" y="21332"/>
                <wp:lineTo x="21378" y="21332"/>
                <wp:lineTo x="21378" y="0"/>
                <wp:lineTo x="0" y="0"/>
              </wp:wrapPolygon>
            </wp:wrapTight>
            <wp:docPr id="30" name="Picture 30" descr="C:\Users\Mis\Desktop\sep 2020\september 2020 photos\facebook\autumn term\christmas\IMG_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Desktop\sep 2020\september 2020 photos\facebook\autumn term\christmas\IMG_1152.JPG"/>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2598681" cy="194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78B0B" w14:textId="1EDC48C3" w:rsidR="00FF50C5" w:rsidRDefault="00FF50C5"/>
    <w:p w14:paraId="14845F29" w14:textId="6C0370EB" w:rsidR="00FF50C5" w:rsidRDefault="00FF50C5"/>
    <w:p w14:paraId="77703A8A" w14:textId="4EF0F800" w:rsidR="00FF50C5" w:rsidRDefault="00FF50C5"/>
    <w:p w14:paraId="5AAE2C68" w14:textId="6A7A8927" w:rsidR="00FF50C5" w:rsidRDefault="00FF50C5"/>
    <w:p w14:paraId="55D3D083" w14:textId="14475D42" w:rsidR="00FF50C5" w:rsidRDefault="00FF50C5"/>
    <w:p w14:paraId="3F154996" w14:textId="15E0EDD2" w:rsidR="00FF50C5" w:rsidRDefault="007030CC">
      <w:r>
        <w:rPr>
          <w:noProof/>
          <w:lang w:eastAsia="en-GB"/>
        </w:rPr>
        <w:t xml:space="preserve">    </w:t>
      </w:r>
    </w:p>
    <w:p w14:paraId="6A4D4BB2" w14:textId="05ED827A" w:rsidR="00FF50C5" w:rsidRDefault="00FF50C5"/>
    <w:p w14:paraId="56C7257C" w14:textId="13AF933E" w:rsidR="00FF50C5" w:rsidRDefault="00655C3E">
      <w:r>
        <w:rPr>
          <w:noProof/>
          <w:lang w:eastAsia="en-GB"/>
        </w:rPr>
        <mc:AlternateContent>
          <mc:Choice Requires="wps">
            <w:drawing>
              <wp:anchor distT="45720" distB="45720" distL="114300" distR="114300" simplePos="0" relativeHeight="251719680" behindDoc="0" locked="0" layoutInCell="1" allowOverlap="1" wp14:anchorId="362104A6" wp14:editId="51B066CC">
                <wp:simplePos x="0" y="0"/>
                <wp:positionH relativeFrom="margin">
                  <wp:align>right</wp:align>
                </wp:positionH>
                <wp:positionV relativeFrom="paragraph">
                  <wp:posOffset>60960</wp:posOffset>
                </wp:positionV>
                <wp:extent cx="786765" cy="361315"/>
                <wp:effectExtent l="0" t="0" r="0" b="63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61315"/>
                        </a:xfrm>
                        <a:prstGeom prst="rect">
                          <a:avLst/>
                        </a:prstGeom>
                        <a:solidFill>
                          <a:srgbClr val="FFFFFF"/>
                        </a:solidFill>
                        <a:ln w="9525">
                          <a:noFill/>
                          <a:miter lim="800000"/>
                          <a:headEnd/>
                          <a:tailEnd/>
                        </a:ln>
                      </wps:spPr>
                      <wps:txbx>
                        <w:txbxContent>
                          <w:p w14:paraId="27EE109D" w14:textId="415747EB" w:rsidR="00655C3E" w:rsidRDefault="00655C3E">
                            <w:r>
                              <w:t>Counting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2104A6" id="_x0000_s1031" type="#_x0000_t202" style="position:absolute;margin-left:10.75pt;margin-top:4.8pt;width:61.95pt;height:28.4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EiJAIAACM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" stroked="f">
                <v:textbox>
                  <w:txbxContent>
                    <w:p w14:paraId="27EE109D" w14:textId="415747EB" w:rsidR="00655C3E" w:rsidRDefault="00655C3E">
                      <w:r>
                        <w:t>Counting</w:t>
                      </w:r>
                    </w:p>
                  </w:txbxContent>
                </v:textbox>
                <w10:wrap type="square" anchorx="margin"/>
              </v:shape>
            </w:pict>
          </mc:Fallback>
        </mc:AlternateContent>
      </w:r>
    </w:p>
    <w:p w14:paraId="65FF1D97" w14:textId="0CA3FAD1" w:rsidR="00FF50C5" w:rsidRDefault="00FF50C5"/>
    <w:p w14:paraId="1DCDEC0B" w14:textId="6F12055C" w:rsidR="00F544BA" w:rsidRDefault="00655C3E">
      <w:r>
        <w:rPr>
          <w:noProof/>
          <w:lang w:eastAsia="en-GB"/>
        </w:rPr>
        <mc:AlternateContent>
          <mc:Choice Requires="wps">
            <w:drawing>
              <wp:anchor distT="45720" distB="45720" distL="114300" distR="114300" simplePos="0" relativeHeight="251717632" behindDoc="0" locked="0" layoutInCell="1" allowOverlap="1" wp14:anchorId="74027BF9" wp14:editId="02977C48">
                <wp:simplePos x="0" y="0"/>
                <wp:positionH relativeFrom="column">
                  <wp:posOffset>159223</wp:posOffset>
                </wp:positionH>
                <wp:positionV relativeFrom="paragraph">
                  <wp:posOffset>11208</wp:posOffset>
                </wp:positionV>
                <wp:extent cx="861060" cy="488950"/>
                <wp:effectExtent l="0" t="0" r="0" b="63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88950"/>
                        </a:xfrm>
                        <a:prstGeom prst="rect">
                          <a:avLst/>
                        </a:prstGeom>
                        <a:solidFill>
                          <a:srgbClr val="FFFFFF"/>
                        </a:solidFill>
                        <a:ln w="9525">
                          <a:noFill/>
                          <a:miter lim="800000"/>
                          <a:headEnd/>
                          <a:tailEnd/>
                        </a:ln>
                      </wps:spPr>
                      <wps:txbx>
                        <w:txbxContent>
                          <w:p w14:paraId="550C5AAD" w14:textId="2F41686B" w:rsidR="00655C3E" w:rsidRDefault="00655C3E">
                            <w:r>
                              <w:t>Balancing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027BF9" id="_x0000_s1032" type="#_x0000_t202" style="position:absolute;margin-left:12.55pt;margin-top:.9pt;width:67.8pt;height:38.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" stroked="f">
                <v:textbox>
                  <w:txbxContent>
                    <w:p w14:paraId="550C5AAD" w14:textId="2F41686B" w:rsidR="00655C3E" w:rsidRDefault="00655C3E">
                      <w:r>
                        <w:t>Balancing</w:t>
                      </w:r>
                    </w:p>
                  </w:txbxContent>
                </v:textbox>
                <w10:wrap type="square"/>
              </v:shape>
            </w:pict>
          </mc:Fallback>
        </mc:AlternateContent>
      </w:r>
    </w:p>
    <w:p w14:paraId="13EB43D2" w14:textId="3738A8C6" w:rsidR="00F544BA" w:rsidRDefault="00F544BA"/>
    <w:p w14:paraId="127E6F9C" w14:textId="378DAD40" w:rsidR="00FF50C5" w:rsidRDefault="00FF50C5"/>
    <w:p w14:paraId="1F866692" w14:textId="30D4A4BB" w:rsidR="00522ECF" w:rsidRDefault="00522ECF"/>
    <w:p w14:paraId="0E31EEA2" w14:textId="3E00A61C" w:rsidR="00522ECF" w:rsidRDefault="00655C3E">
      <w:r w:rsidRPr="001A2F4C">
        <w:rPr>
          <w:noProof/>
          <w:lang w:eastAsia="en-GB"/>
        </w:rPr>
        <w:drawing>
          <wp:anchor distT="0" distB="0" distL="114300" distR="114300" simplePos="0" relativeHeight="251687936" behindDoc="1" locked="0" layoutInCell="1" allowOverlap="1" wp14:anchorId="1F727B86" wp14:editId="54CBFFC5">
            <wp:simplePos x="0" y="0"/>
            <wp:positionH relativeFrom="column">
              <wp:posOffset>1925955</wp:posOffset>
            </wp:positionH>
            <wp:positionV relativeFrom="paragraph">
              <wp:posOffset>300990</wp:posOffset>
            </wp:positionV>
            <wp:extent cx="2293620" cy="1713230"/>
            <wp:effectExtent l="4445" t="0" r="0" b="0"/>
            <wp:wrapTight wrapText="bothSides">
              <wp:wrapPolygon edited="0">
                <wp:start x="42" y="21656"/>
                <wp:lineTo x="21391" y="21656"/>
                <wp:lineTo x="21391" y="280"/>
                <wp:lineTo x="42" y="280"/>
                <wp:lineTo x="42" y="21656"/>
              </wp:wrapPolygon>
            </wp:wrapTight>
            <wp:docPr id="26" name="Picture 26" descr="C:\Users\Mis\Desktop\sep 2020\september 2020 photos\New folder (4)\IMG_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Desktop\sep 2020\september 2020 photos\New folder (4)\IMG_3688.JPG"/>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rot="5400000">
                      <a:off x="0" y="0"/>
                      <a:ext cx="229362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34D">
        <w:rPr>
          <w:noProof/>
          <w:lang w:eastAsia="en-GB"/>
        </w:rPr>
        <w:drawing>
          <wp:anchor distT="0" distB="0" distL="114300" distR="114300" simplePos="0" relativeHeight="251689984" behindDoc="1" locked="0" layoutInCell="1" allowOverlap="1" wp14:anchorId="62114FFF" wp14:editId="5CDD9E29">
            <wp:simplePos x="0" y="0"/>
            <wp:positionH relativeFrom="column">
              <wp:posOffset>4050030</wp:posOffset>
            </wp:positionH>
            <wp:positionV relativeFrom="paragraph">
              <wp:posOffset>158115</wp:posOffset>
            </wp:positionV>
            <wp:extent cx="2583180" cy="1936115"/>
            <wp:effectExtent l="0" t="318" r="7303" b="7302"/>
            <wp:wrapTight wrapText="bothSides">
              <wp:wrapPolygon edited="0">
                <wp:start x="-3" y="21596"/>
                <wp:lineTo x="21502" y="21596"/>
                <wp:lineTo x="21502" y="131"/>
                <wp:lineTo x="-3" y="131"/>
                <wp:lineTo x="-3" y="21596"/>
              </wp:wrapPolygon>
            </wp:wrapTight>
            <wp:docPr id="31" name="Picture 31" descr="C:\Users\Mis\Desktop\sep 2020\september 2020 photos\facebook\autumn term\post 15th nov\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Desktop\sep 2020\september 2020 photos\facebook\autumn term\post 15th nov\IMG_0789.JPG"/>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rot="5400000">
                      <a:off x="0" y="0"/>
                      <a:ext cx="2583180" cy="193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27DC1" w14:textId="446871B9" w:rsidR="00522ECF" w:rsidRDefault="00655C3E">
      <w:r>
        <w:rPr>
          <w:noProof/>
          <w:lang w:eastAsia="en-GB"/>
        </w:rPr>
        <mc:AlternateContent>
          <mc:Choice Requires="wps">
            <w:drawing>
              <wp:anchor distT="45720" distB="45720" distL="114300" distR="114300" simplePos="0" relativeHeight="251721728" behindDoc="0" locked="0" layoutInCell="1" allowOverlap="1" wp14:anchorId="1D7D06A8" wp14:editId="2036B095">
                <wp:simplePos x="0" y="0"/>
                <wp:positionH relativeFrom="column">
                  <wp:posOffset>1116020</wp:posOffset>
                </wp:positionH>
                <wp:positionV relativeFrom="paragraph">
                  <wp:posOffset>6099</wp:posOffset>
                </wp:positionV>
                <wp:extent cx="1052195" cy="680085"/>
                <wp:effectExtent l="0" t="0" r="0" b="571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80085"/>
                        </a:xfrm>
                        <a:prstGeom prst="rect">
                          <a:avLst/>
                        </a:prstGeom>
                        <a:solidFill>
                          <a:srgbClr val="FFFFFF"/>
                        </a:solidFill>
                        <a:ln w="9525">
                          <a:noFill/>
                          <a:miter lim="800000"/>
                          <a:headEnd/>
                          <a:tailEnd/>
                        </a:ln>
                      </wps:spPr>
                      <wps:txbx>
                        <w:txbxContent>
                          <w:p w14:paraId="61531653" w14:textId="309B6858" w:rsidR="00655C3E" w:rsidRDefault="00655C3E">
                            <w:r>
                              <w:t>Organising and sequencing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7D06A8" id="_x0000_s1033" type="#_x0000_t202" style="position:absolute;margin-left:87.9pt;margin-top:.5pt;width:82.85pt;height:53.5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" stroked="f">
                <v:textbox>
                  <w:txbxContent>
                    <w:p w14:paraId="61531653" w14:textId="309B6858" w:rsidR="00655C3E" w:rsidRDefault="00655C3E">
                      <w:r>
                        <w:t>Organising and sequencing</w:t>
                      </w:r>
                    </w:p>
                  </w:txbxContent>
                </v:textbox>
                <w10:wrap type="square"/>
              </v:shape>
            </w:pict>
          </mc:Fallback>
        </mc:AlternateContent>
      </w:r>
    </w:p>
    <w:p w14:paraId="64679485" w14:textId="012BFC01" w:rsidR="00522ECF" w:rsidRDefault="00655C3E">
      <w:r w:rsidRPr="001A2F4C">
        <w:rPr>
          <w:noProof/>
          <w:lang w:eastAsia="en-GB"/>
        </w:rPr>
        <w:drawing>
          <wp:anchor distT="0" distB="0" distL="114300" distR="114300" simplePos="0" relativeHeight="251688960" behindDoc="1" locked="0" layoutInCell="1" allowOverlap="1" wp14:anchorId="3D4AEB83" wp14:editId="400FF5DD">
            <wp:simplePos x="0" y="0"/>
            <wp:positionH relativeFrom="margin">
              <wp:align>left</wp:align>
            </wp:positionH>
            <wp:positionV relativeFrom="paragraph">
              <wp:posOffset>184150</wp:posOffset>
            </wp:positionV>
            <wp:extent cx="2401570" cy="1800860"/>
            <wp:effectExtent l="0" t="4445" r="0" b="0"/>
            <wp:wrapTight wrapText="bothSides">
              <wp:wrapPolygon edited="0">
                <wp:start x="-40" y="21547"/>
                <wp:lineTo x="21377" y="21547"/>
                <wp:lineTo x="21377" y="297"/>
                <wp:lineTo x="-40" y="297"/>
                <wp:lineTo x="-40" y="21547"/>
              </wp:wrapPolygon>
            </wp:wrapTight>
            <wp:docPr id="8" name="Picture 8" descr="C:\Users\Mis\Desktop\sep 2020\cooking\riley\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Desktop\sep 2020\cooking\riley\IMG_0840.JPG"/>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rot="5400000">
                      <a:off x="0" y="0"/>
                      <a:ext cx="2401570"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865CC" w14:textId="3CD1EA42" w:rsidR="00522ECF" w:rsidRDefault="00522ECF"/>
    <w:p w14:paraId="4BD02479" w14:textId="243A24B2" w:rsidR="00522ECF" w:rsidRDefault="00522ECF"/>
    <w:p w14:paraId="1D300574" w14:textId="225D198D" w:rsidR="00522ECF" w:rsidRDefault="00522ECF"/>
    <w:p w14:paraId="08FEE5C2" w14:textId="2001C528" w:rsidR="00522ECF" w:rsidRDefault="00522ECF"/>
    <w:p w14:paraId="48B76A54" w14:textId="23A260B1" w:rsidR="00522ECF" w:rsidRDefault="00522ECF"/>
    <w:p w14:paraId="4FA9F0D6" w14:textId="1B313521" w:rsidR="00522ECF" w:rsidRDefault="00522ECF"/>
    <w:p w14:paraId="381C32FE" w14:textId="08B81981" w:rsidR="00522ECF" w:rsidRDefault="00522ECF"/>
    <w:p w14:paraId="3562905A" w14:textId="19B72CED" w:rsidR="00522ECF" w:rsidRDefault="00655C3E">
      <w:r>
        <w:rPr>
          <w:noProof/>
          <w:lang w:eastAsia="en-GB"/>
        </w:rPr>
        <mc:AlternateContent>
          <mc:Choice Requires="wps">
            <w:drawing>
              <wp:anchor distT="45720" distB="45720" distL="114300" distR="114300" simplePos="0" relativeHeight="251725824" behindDoc="0" locked="0" layoutInCell="1" allowOverlap="1" wp14:anchorId="170FE31B" wp14:editId="6762DA70">
                <wp:simplePos x="0" y="0"/>
                <wp:positionH relativeFrom="column">
                  <wp:posOffset>4232910</wp:posOffset>
                </wp:positionH>
                <wp:positionV relativeFrom="paragraph">
                  <wp:posOffset>276225</wp:posOffset>
                </wp:positionV>
                <wp:extent cx="2360930" cy="140462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CA3E97" w14:textId="79D620B5" w:rsidR="00655C3E" w:rsidRDefault="00655C3E">
                            <w:r>
                              <w:t>Arranging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70FE31B" id="_x0000_s1034" type="#_x0000_t202" style="position:absolute;margin-left:333.3pt;margin-top:21.75pt;width:185.9pt;height:110.6pt;z-index:251725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iPJAIAACU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" stroked="f">
                <v:textbox style="mso-fit-shape-to-text:t">
                  <w:txbxContent>
                    <w:p w14:paraId="7FCA3E97" w14:textId="79D620B5" w:rsidR="00655C3E" w:rsidRDefault="00655C3E">
                      <w:r>
                        <w:t>Arranging</w:t>
                      </w:r>
                    </w:p>
                  </w:txbxContent>
                </v:textbox>
                <w10:wrap type="square"/>
              </v:shape>
            </w:pict>
          </mc:Fallback>
        </mc:AlternateContent>
      </w:r>
    </w:p>
    <w:p w14:paraId="776992A2" w14:textId="7D067939" w:rsidR="00522ECF" w:rsidRDefault="00655C3E">
      <w:r w:rsidRPr="00655C3E">
        <w:rPr>
          <w:b/>
          <w:noProof/>
          <w:lang w:eastAsia="en-GB"/>
        </w:rPr>
        <w:lastRenderedPageBreak/>
        <mc:AlternateContent>
          <mc:Choice Requires="wps">
            <w:drawing>
              <wp:anchor distT="45720" distB="45720" distL="114300" distR="114300" simplePos="0" relativeHeight="251723776" behindDoc="0" locked="0" layoutInCell="1" allowOverlap="1" wp14:anchorId="0DCAB5D1" wp14:editId="047978F1">
                <wp:simplePos x="0" y="0"/>
                <wp:positionH relativeFrom="column">
                  <wp:posOffset>2434590</wp:posOffset>
                </wp:positionH>
                <wp:positionV relativeFrom="paragraph">
                  <wp:posOffset>6350</wp:posOffset>
                </wp:positionV>
                <wp:extent cx="1020445" cy="382270"/>
                <wp:effectExtent l="0" t="0" r="8255"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82270"/>
                        </a:xfrm>
                        <a:prstGeom prst="rect">
                          <a:avLst/>
                        </a:prstGeom>
                        <a:solidFill>
                          <a:srgbClr val="FFFFFF"/>
                        </a:solidFill>
                        <a:ln w="9525">
                          <a:noFill/>
                          <a:miter lim="800000"/>
                          <a:headEnd/>
                          <a:tailEnd/>
                        </a:ln>
                      </wps:spPr>
                      <wps:txbx>
                        <w:txbxContent>
                          <w:p w14:paraId="54AB3457" w14:textId="07EEE263" w:rsidR="00655C3E" w:rsidRDefault="00655C3E">
                            <w:r>
                              <w:t>Measuring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CAB5D1" id="_x0000_s1035" type="#_x0000_t202" style="position:absolute;margin-left:191.7pt;margin-top:.5pt;width:80.35pt;height:30.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" stroked="f">
                <v:textbox>
                  <w:txbxContent>
                    <w:p w14:paraId="54AB3457" w14:textId="07EEE263" w:rsidR="00655C3E" w:rsidRDefault="00655C3E">
                      <w:r>
                        <w:t>Measuring</w:t>
                      </w:r>
                    </w:p>
                  </w:txbxContent>
                </v:textbox>
                <w10:wrap type="square"/>
              </v:shape>
            </w:pict>
          </mc:Fallback>
        </mc:AlternateContent>
      </w:r>
    </w:p>
    <w:p w14:paraId="200DE0A1" w14:textId="4FB02A58" w:rsidR="00522ECF" w:rsidRDefault="00522ECF"/>
    <w:p w14:paraId="7AE3DCF9" w14:textId="48AA93F4" w:rsidR="00522ECF" w:rsidRDefault="00522ECF"/>
    <w:p w14:paraId="4DF758B2" w14:textId="301A9C4B" w:rsidR="00522ECF" w:rsidRDefault="00522ECF"/>
    <w:p w14:paraId="07EAB6F3" w14:textId="5279499D" w:rsidR="0078434D" w:rsidRDefault="0078434D"/>
    <w:p w14:paraId="1209F4DD" w14:textId="77777777" w:rsidR="0078434D" w:rsidRDefault="0078434D"/>
    <w:p w14:paraId="75148A2E" w14:textId="5550D580" w:rsidR="0078434D" w:rsidRDefault="0078434D"/>
    <w:p w14:paraId="191B6DC3" w14:textId="77777777" w:rsidR="000668D9" w:rsidRDefault="000668D9">
      <w:pPr>
        <w:rPr>
          <w:b/>
        </w:rPr>
      </w:pPr>
    </w:p>
    <w:p w14:paraId="5CE03DBB" w14:textId="0FC4343C" w:rsidR="007461D2" w:rsidRDefault="007461D2">
      <w:pPr>
        <w:rPr>
          <w:b/>
        </w:rPr>
      </w:pPr>
      <w:r w:rsidRPr="00D42461">
        <w:rPr>
          <w:b/>
        </w:rPr>
        <w:t>Understanding the World</w:t>
      </w:r>
    </w:p>
    <w:p w14:paraId="247FAB56" w14:textId="6D820DBF" w:rsidR="00461539" w:rsidRDefault="00461539" w:rsidP="00461539">
      <w:r>
        <w:t xml:space="preserve">At Huntingdon Nursery School we encourage children to learn not only about their own </w:t>
      </w:r>
      <w:r w:rsidR="003C6227">
        <w:t>families and community</w:t>
      </w:r>
      <w:r>
        <w:t xml:space="preserve"> but the varied and different worlds of their friends.  We like to invite parents into Nursery to share their particular skills or knowledge about special festivals or traditions for themselves and their families. We are also passionate about children developing a</w:t>
      </w:r>
      <w:r w:rsidR="000668D9">
        <w:t xml:space="preserve"> love and understanding of the natural w</w:t>
      </w:r>
      <w:r>
        <w:t>orld around them which is going to be so vital for their futures.  We are very lucky to have so much easily accessible outdoor space</w:t>
      </w:r>
      <w:r w:rsidR="003C6227">
        <w:t xml:space="preserve"> which allows the children to experience and learn about the seasons. E</w:t>
      </w:r>
      <w:r>
        <w:t>ach class enjoys</w:t>
      </w:r>
      <w:r w:rsidR="000668D9">
        <w:t xml:space="preserve"> experiencing</w:t>
      </w:r>
      <w:r w:rsidR="003C6227">
        <w:t xml:space="preserve"> a range of</w:t>
      </w:r>
      <w:r w:rsidR="000668D9">
        <w:t xml:space="preserve"> </w:t>
      </w:r>
      <w:r>
        <w:t>planting and growing</w:t>
      </w:r>
      <w:r w:rsidR="003C6227">
        <w:t xml:space="preserve"> from salad leaves, broad beans, tomatoes, potatoes to sunflowers and nasturtiums.</w:t>
      </w:r>
      <w:r>
        <w:t xml:space="preserve"> It is </w:t>
      </w:r>
      <w:r w:rsidR="003C6227">
        <w:t>through these activities that</w:t>
      </w:r>
      <w:r>
        <w:t xml:space="preserve"> children can learn all about growing their own food and then enjoy making something delicious to eat together back in the classroom. </w:t>
      </w:r>
    </w:p>
    <w:p w14:paraId="13DAEF19" w14:textId="2E2673A0" w:rsidR="00F21DB1" w:rsidRDefault="00F21DB1">
      <w:pPr>
        <w:rPr>
          <w:b/>
        </w:rPr>
      </w:pPr>
    </w:p>
    <w:p w14:paraId="6ACDB737" w14:textId="5CFFE2EB" w:rsidR="00F21DB1" w:rsidRPr="00D42461" w:rsidRDefault="00F21DB1">
      <w:pPr>
        <w:rPr>
          <w:b/>
        </w:rPr>
      </w:pPr>
    </w:p>
    <w:p w14:paraId="3825E57E" w14:textId="0B2004C3" w:rsidR="009A1CA2" w:rsidRDefault="00F544BA">
      <w:r w:rsidRPr="009A1CA2">
        <w:rPr>
          <w:noProof/>
          <w:lang w:eastAsia="en-GB"/>
        </w:rPr>
        <w:drawing>
          <wp:anchor distT="0" distB="0" distL="114300" distR="114300" simplePos="0" relativeHeight="251681792" behindDoc="1" locked="0" layoutInCell="1" allowOverlap="1" wp14:anchorId="02881D21" wp14:editId="5E81B8B8">
            <wp:simplePos x="0" y="0"/>
            <wp:positionH relativeFrom="column">
              <wp:posOffset>2963545</wp:posOffset>
            </wp:positionH>
            <wp:positionV relativeFrom="paragraph">
              <wp:posOffset>111125</wp:posOffset>
            </wp:positionV>
            <wp:extent cx="2249170" cy="1686560"/>
            <wp:effectExtent l="0" t="4445" r="0" b="0"/>
            <wp:wrapTight wrapText="bothSides">
              <wp:wrapPolygon edited="0">
                <wp:start x="-43" y="21543"/>
                <wp:lineTo x="21362" y="21543"/>
                <wp:lineTo x="21362" y="317"/>
                <wp:lineTo x="-43" y="317"/>
                <wp:lineTo x="-43" y="21543"/>
              </wp:wrapPolygon>
            </wp:wrapTight>
            <wp:docPr id="25" name="Picture 25" descr="C:\Users\Mis\Desktop\sep 2020\september 2020 photos\laurel\IMG_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s\Desktop\sep 2020\september 2020 photos\laurel\IMG_1727.JPG"/>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rot="5400000">
                      <a:off x="0" y="0"/>
                      <a:ext cx="224917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E62F6" w14:textId="7E865A4B" w:rsidR="009F7962" w:rsidRDefault="009F7962"/>
    <w:p w14:paraId="081767F0" w14:textId="19BA2AD1" w:rsidR="009F7962" w:rsidRDefault="00F544BA">
      <w:r w:rsidRPr="009957A1">
        <w:rPr>
          <w:noProof/>
          <w:lang w:eastAsia="en-GB"/>
        </w:rPr>
        <w:drawing>
          <wp:anchor distT="0" distB="0" distL="114300" distR="114300" simplePos="0" relativeHeight="251683840" behindDoc="1" locked="0" layoutInCell="1" allowOverlap="1" wp14:anchorId="7CC648B9" wp14:editId="3CBE3591">
            <wp:simplePos x="0" y="0"/>
            <wp:positionH relativeFrom="margin">
              <wp:posOffset>375920</wp:posOffset>
            </wp:positionH>
            <wp:positionV relativeFrom="paragraph">
              <wp:posOffset>151765</wp:posOffset>
            </wp:positionV>
            <wp:extent cx="2534285" cy="1899920"/>
            <wp:effectExtent l="0" t="6667" r="0" b="0"/>
            <wp:wrapTight wrapText="bothSides">
              <wp:wrapPolygon edited="0">
                <wp:start x="-57" y="21524"/>
                <wp:lineTo x="21375" y="21524"/>
                <wp:lineTo x="21375" y="300"/>
                <wp:lineTo x="-57" y="300"/>
                <wp:lineTo x="-57" y="21524"/>
              </wp:wrapPolygon>
            </wp:wrapTight>
            <wp:docPr id="28" name="Picture 28" descr="C:\Users\Mis\Desktop\sep 2020\september 2020 photos\july\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Desktop\sep 2020\september 2020 photos\july\IMG_1910.JPG"/>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rot="5400000">
                      <a:off x="0" y="0"/>
                      <a:ext cx="253428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F973D" w14:textId="1A2D692B" w:rsidR="009A1CA2" w:rsidRDefault="009A1CA2"/>
    <w:p w14:paraId="6C40DC87" w14:textId="5A6D487C" w:rsidR="009A1CA2" w:rsidRDefault="009A1CA2"/>
    <w:p w14:paraId="1098E857" w14:textId="39499CBD" w:rsidR="007461D2" w:rsidRDefault="007461D2"/>
    <w:p w14:paraId="08A88142" w14:textId="68C0EB39" w:rsidR="009957A1" w:rsidRDefault="009957A1"/>
    <w:p w14:paraId="3F10BA45" w14:textId="7123C8F0" w:rsidR="009957A1" w:rsidRDefault="009957A1"/>
    <w:p w14:paraId="075B2E04" w14:textId="2A03E0D2" w:rsidR="009957A1" w:rsidRDefault="009957A1"/>
    <w:p w14:paraId="5407DD0B" w14:textId="138BE5A5" w:rsidR="009957A1" w:rsidRDefault="003C6227">
      <w:r>
        <w:rPr>
          <w:noProof/>
          <w:lang w:eastAsia="en-GB"/>
        </w:rPr>
        <mc:AlternateContent>
          <mc:Choice Requires="wps">
            <w:drawing>
              <wp:anchor distT="45720" distB="45720" distL="114300" distR="114300" simplePos="0" relativeHeight="251731968" behindDoc="0" locked="0" layoutInCell="1" allowOverlap="1" wp14:anchorId="083F5226" wp14:editId="03CAE987">
                <wp:simplePos x="0" y="0"/>
                <wp:positionH relativeFrom="column">
                  <wp:posOffset>3152775</wp:posOffset>
                </wp:positionH>
                <wp:positionV relativeFrom="paragraph">
                  <wp:posOffset>6985</wp:posOffset>
                </wp:positionV>
                <wp:extent cx="2360930" cy="1404620"/>
                <wp:effectExtent l="0" t="0" r="0" b="381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156482E" w14:textId="3A91A014" w:rsidR="003C6227" w:rsidRDefault="003C6227">
                            <w:r>
                              <w:t>Watching the change form caterpillar to butterfly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083F5226" id="_x0000_s1036" type="#_x0000_t202" style="position:absolute;margin-left:248.25pt;margin-top:.55pt;width:185.9pt;height:110.6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" stroked="f">
                <v:textbox style="mso-fit-shape-to-text:t">
                  <w:txbxContent>
                    <w:p w14:paraId="3156482E" w14:textId="3A91A014" w:rsidR="003C6227" w:rsidRDefault="003C6227">
                      <w:r>
                        <w:t>Watching the change form caterpillar to butterfly</w:t>
                      </w:r>
                    </w:p>
                  </w:txbxContent>
                </v:textbox>
                <w10:wrap type="square"/>
              </v:shape>
            </w:pict>
          </mc:Fallback>
        </mc:AlternateContent>
      </w:r>
    </w:p>
    <w:p w14:paraId="427B0196" w14:textId="322F7A4E" w:rsidR="009957A1" w:rsidRDefault="009957A1"/>
    <w:p w14:paraId="75B52730" w14:textId="495D6AB4" w:rsidR="009957A1" w:rsidRDefault="009957A1"/>
    <w:p w14:paraId="30CDE816" w14:textId="16094B00" w:rsidR="009957A1" w:rsidRDefault="003C6227">
      <w:r>
        <w:rPr>
          <w:noProof/>
          <w:lang w:eastAsia="en-GB"/>
        </w:rPr>
        <mc:AlternateContent>
          <mc:Choice Requires="wps">
            <w:drawing>
              <wp:anchor distT="45720" distB="45720" distL="114300" distR="114300" simplePos="0" relativeHeight="251734016" behindDoc="0" locked="0" layoutInCell="1" allowOverlap="1" wp14:anchorId="2B27F246" wp14:editId="551965BC">
                <wp:simplePos x="0" y="0"/>
                <wp:positionH relativeFrom="margin">
                  <wp:align>left</wp:align>
                </wp:positionH>
                <wp:positionV relativeFrom="paragraph">
                  <wp:posOffset>11088</wp:posOffset>
                </wp:positionV>
                <wp:extent cx="2360930" cy="1404620"/>
                <wp:effectExtent l="0" t="0" r="0" b="381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193638" w14:textId="31ACC473" w:rsidR="003C6227" w:rsidRDefault="003C6227">
                            <w:r>
                              <w:t>Rehearsing experiences from home such as bathing the baby.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2B27F246" id="_x0000_s1037" type="#_x0000_t202" style="position:absolute;margin-left:0;margin-top:.85pt;width:185.9pt;height:110.6pt;z-index:2517340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sMJAIAACY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" stroked="f">
                <v:textbox style="mso-fit-shape-to-text:t">
                  <w:txbxContent>
                    <w:p w14:paraId="42193638" w14:textId="31ACC473" w:rsidR="003C6227" w:rsidRDefault="003C6227">
                      <w:r>
                        <w:t>Rehearsing experiences from home such as bathing the baby.</w:t>
                      </w:r>
                    </w:p>
                  </w:txbxContent>
                </v:textbox>
                <w10:wrap type="square" anchorx="margin"/>
              </v:shape>
            </w:pict>
          </mc:Fallback>
        </mc:AlternateContent>
      </w:r>
    </w:p>
    <w:p w14:paraId="43EB7102" w14:textId="3574D0B1" w:rsidR="009957A1" w:rsidRDefault="009957A1"/>
    <w:p w14:paraId="56AE00AB" w14:textId="786EA223" w:rsidR="009957A1" w:rsidRDefault="00F544BA">
      <w:r w:rsidRPr="00F21DB1">
        <w:rPr>
          <w:b/>
          <w:noProof/>
          <w:lang w:eastAsia="en-GB"/>
        </w:rPr>
        <w:drawing>
          <wp:anchor distT="0" distB="0" distL="114300" distR="114300" simplePos="0" relativeHeight="251684864" behindDoc="1" locked="0" layoutInCell="1" allowOverlap="1" wp14:anchorId="5D5AD2C3" wp14:editId="533845AF">
            <wp:simplePos x="0" y="0"/>
            <wp:positionH relativeFrom="margin">
              <wp:align>right</wp:align>
            </wp:positionH>
            <wp:positionV relativeFrom="paragraph">
              <wp:posOffset>157480</wp:posOffset>
            </wp:positionV>
            <wp:extent cx="2758440" cy="2060575"/>
            <wp:effectExtent l="6032" t="0" r="0" b="0"/>
            <wp:wrapTight wrapText="bothSides">
              <wp:wrapPolygon edited="0">
                <wp:start x="47" y="21663"/>
                <wp:lineTo x="21379" y="21663"/>
                <wp:lineTo x="21379" y="296"/>
                <wp:lineTo x="47" y="296"/>
                <wp:lineTo x="47" y="21663"/>
              </wp:wrapPolygon>
            </wp:wrapTight>
            <wp:docPr id="10" name="Picture 10" descr="C:\Users\Mis\Desktop\old photos\IMG_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Desktop\old photos\IMG_3778.JPG"/>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rot="5400000">
                      <a:off x="0" y="0"/>
                      <a:ext cx="275844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D408C" w14:textId="480362C2" w:rsidR="009957A1" w:rsidRDefault="009957A1"/>
    <w:p w14:paraId="303E2B56" w14:textId="6A41F8C4" w:rsidR="009957A1" w:rsidRDefault="009957A1"/>
    <w:p w14:paraId="77920308" w14:textId="1E6FCBB1" w:rsidR="009957A1" w:rsidRDefault="009957A1"/>
    <w:p w14:paraId="74A71180" w14:textId="36D443EC" w:rsidR="009957A1" w:rsidRDefault="009957A1"/>
    <w:p w14:paraId="59E48008" w14:textId="77365F87" w:rsidR="009957A1" w:rsidRDefault="005D5089">
      <w:r w:rsidRPr="0013552E">
        <w:rPr>
          <w:noProof/>
          <w:lang w:eastAsia="en-GB"/>
        </w:rPr>
        <w:drawing>
          <wp:anchor distT="0" distB="0" distL="114300" distR="114300" simplePos="0" relativeHeight="251685888" behindDoc="1" locked="0" layoutInCell="1" allowOverlap="1" wp14:anchorId="3897623E" wp14:editId="47598318">
            <wp:simplePos x="0" y="0"/>
            <wp:positionH relativeFrom="column">
              <wp:posOffset>396240</wp:posOffset>
            </wp:positionH>
            <wp:positionV relativeFrom="paragraph">
              <wp:posOffset>23495</wp:posOffset>
            </wp:positionV>
            <wp:extent cx="2960370" cy="2219960"/>
            <wp:effectExtent l="8255" t="0" r="635" b="635"/>
            <wp:wrapTight wrapText="bothSides">
              <wp:wrapPolygon edited="0">
                <wp:start x="60" y="21680"/>
                <wp:lineTo x="21466" y="21680"/>
                <wp:lineTo x="21466" y="179"/>
                <wp:lineTo x="60" y="179"/>
                <wp:lineTo x="60" y="21680"/>
              </wp:wrapPolygon>
            </wp:wrapTight>
            <wp:docPr id="29" name="Picture 29" descr="C:\Users\Mis\Desktop\sep 2020\september 2020 photos\facebook\autumn term\all things autumn\IMG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Desktop\sep 2020\september 2020 photos\facebook\autumn term\all things autumn\IMG_0693.JPG"/>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rot="5400000">
                      <a:off x="0" y="0"/>
                      <a:ext cx="2960370" cy="221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560C6" w14:textId="7BFBC2D0" w:rsidR="009957A1" w:rsidRDefault="005F7B5F">
      <w:r w:rsidRPr="005F7B5F">
        <w:rPr>
          <w:noProof/>
          <w:lang w:eastAsia="en-GB"/>
        </w:rPr>
        <w:drawing>
          <wp:anchor distT="0" distB="0" distL="114300" distR="114300" simplePos="0" relativeHeight="251739136" behindDoc="1" locked="0" layoutInCell="1" allowOverlap="1" wp14:anchorId="6E88501D" wp14:editId="48FD3382">
            <wp:simplePos x="0" y="0"/>
            <wp:positionH relativeFrom="column">
              <wp:posOffset>-653415</wp:posOffset>
            </wp:positionH>
            <wp:positionV relativeFrom="paragraph">
              <wp:posOffset>197485</wp:posOffset>
            </wp:positionV>
            <wp:extent cx="2016125" cy="1511300"/>
            <wp:effectExtent l="176213" t="147637" r="217487" b="160338"/>
            <wp:wrapTight wrapText="bothSides">
              <wp:wrapPolygon edited="0">
                <wp:start x="-186" y="748"/>
                <wp:lineTo x="-3349" y="19334"/>
                <wp:lineTo x="34" y="20359"/>
                <wp:lineTo x="2884" y="22060"/>
                <wp:lineTo x="6204" y="22228"/>
                <wp:lineTo x="12934" y="22033"/>
                <wp:lineTo x="16254" y="22201"/>
                <wp:lineTo x="21501" y="22115"/>
                <wp:lineTo x="21727" y="20788"/>
                <wp:lineTo x="21573" y="20462"/>
                <wp:lineTo x="21608" y="10421"/>
                <wp:lineTo x="20096" y="-367"/>
                <wp:lineTo x="13636" y="-1766"/>
                <wp:lineTo x="13456" y="-704"/>
                <wp:lineTo x="6951" y="-1836"/>
                <wp:lineTo x="6770" y="-774"/>
                <wp:lineTo x="266" y="-1907"/>
                <wp:lineTo x="-5" y="-314"/>
                <wp:lineTo x="-186" y="748"/>
              </wp:wrapPolygon>
            </wp:wrapTight>
            <wp:docPr id="210" name="Picture 210" descr="C:\Users\Mis\Desktop\sep 2020\september 2020 photos\facebook\autumn term\all things autumn\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Desktop\sep 2020\september 2020 photos\facebook\autumn term\all things autumn\IMG_0643.JPG"/>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rot="4632411">
                      <a:off x="0" y="0"/>
                      <a:ext cx="2016125"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3F698" w14:textId="34C272D3" w:rsidR="009957A1" w:rsidRDefault="009957A1"/>
    <w:p w14:paraId="30CF59F1" w14:textId="2DB12830" w:rsidR="009957A1" w:rsidRDefault="009957A1"/>
    <w:p w14:paraId="0E0BD5C6" w14:textId="3247E2BE" w:rsidR="009957A1" w:rsidRDefault="009957A1"/>
    <w:p w14:paraId="70CA5719" w14:textId="42A3A608" w:rsidR="009957A1" w:rsidRDefault="009957A1"/>
    <w:p w14:paraId="468F350B" w14:textId="29DA0A7C" w:rsidR="009957A1" w:rsidRDefault="009957A1"/>
    <w:p w14:paraId="40CB8FB3" w14:textId="794EC12B" w:rsidR="009957A1" w:rsidRDefault="003C6227">
      <w:r>
        <w:rPr>
          <w:noProof/>
          <w:lang w:eastAsia="en-GB"/>
        </w:rPr>
        <mc:AlternateContent>
          <mc:Choice Requires="wps">
            <w:drawing>
              <wp:anchor distT="45720" distB="45720" distL="114300" distR="114300" simplePos="0" relativeHeight="251736064" behindDoc="0" locked="0" layoutInCell="1" allowOverlap="1" wp14:anchorId="3734E44D" wp14:editId="371E3D59">
                <wp:simplePos x="0" y="0"/>
                <wp:positionH relativeFrom="column">
                  <wp:posOffset>3645584</wp:posOffset>
                </wp:positionH>
                <wp:positionV relativeFrom="paragraph">
                  <wp:posOffset>81475</wp:posOffset>
                </wp:positionV>
                <wp:extent cx="2360930" cy="140462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69B3D9" w14:textId="4BB62529" w:rsidR="003C6227" w:rsidRDefault="003C6227">
                            <w:r>
                              <w:t>Taking care of the broad beans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3734E44D" id="_x0000_s1038" type="#_x0000_t202" style="position:absolute;margin-left:287.05pt;margin-top:6.4pt;width:185.9pt;height:11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" stroked="f">
                <v:textbox style="mso-fit-shape-to-text:t">
                  <w:txbxContent>
                    <w:p w14:paraId="7D69B3D9" w14:textId="4BB62529" w:rsidR="003C6227" w:rsidRDefault="003C6227">
                      <w:r>
                        <w:t>Taking care of the broad beans</w:t>
                      </w:r>
                    </w:p>
                  </w:txbxContent>
                </v:textbox>
                <w10:wrap type="square"/>
              </v:shape>
            </w:pict>
          </mc:Fallback>
        </mc:AlternateContent>
      </w:r>
    </w:p>
    <w:p w14:paraId="36A54C63" w14:textId="61E9F66F" w:rsidR="009957A1" w:rsidRDefault="009957A1"/>
    <w:p w14:paraId="36831F37" w14:textId="08BA9A64" w:rsidR="009957A1" w:rsidRDefault="009957A1"/>
    <w:p w14:paraId="4BF1202C" w14:textId="187F0741" w:rsidR="009957A1" w:rsidRDefault="009957A1"/>
    <w:p w14:paraId="457B11B9" w14:textId="73993CF2" w:rsidR="0013552E" w:rsidRDefault="0013552E"/>
    <w:p w14:paraId="1424FC8E" w14:textId="0A550973" w:rsidR="0013552E" w:rsidRDefault="003C6227">
      <w:r>
        <w:rPr>
          <w:noProof/>
          <w:lang w:eastAsia="en-GB"/>
        </w:rPr>
        <mc:AlternateContent>
          <mc:Choice Requires="wps">
            <w:drawing>
              <wp:anchor distT="45720" distB="45720" distL="114300" distR="114300" simplePos="0" relativeHeight="251738112" behindDoc="0" locked="0" layoutInCell="1" allowOverlap="1" wp14:anchorId="7196AA7E" wp14:editId="6999A5DA">
                <wp:simplePos x="0" y="0"/>
                <wp:positionH relativeFrom="column">
                  <wp:posOffset>274955</wp:posOffset>
                </wp:positionH>
                <wp:positionV relativeFrom="paragraph">
                  <wp:posOffset>151228</wp:posOffset>
                </wp:positionV>
                <wp:extent cx="2360930" cy="140462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099447" w14:textId="7D376FAE" w:rsidR="003C6227" w:rsidRDefault="003C6227">
                            <w:r>
                              <w:t>Experiencing Autumn!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7196AA7E" id="_x0000_s1039" type="#_x0000_t202" style="position:absolute;margin-left:21.65pt;margin-top:11.9pt;width:185.9pt;height:110.6pt;z-index:251738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cRJQ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" stroked="f">
                <v:textbox style="mso-fit-shape-to-text:t">
                  <w:txbxContent>
                    <w:p w14:paraId="0A099447" w14:textId="7D376FAE" w:rsidR="003C6227" w:rsidRDefault="003C6227">
                      <w:r>
                        <w:t xml:space="preserve">Experiencing </w:t>
                      </w:r>
                      <w:proofErr w:type="gramStart"/>
                      <w:r>
                        <w:t>Autumn</w:t>
                      </w:r>
                      <w:proofErr w:type="gramEnd"/>
                      <w:r>
                        <w:t>!</w:t>
                      </w:r>
                    </w:p>
                  </w:txbxContent>
                </v:textbox>
                <w10:wrap type="square"/>
              </v:shape>
            </w:pict>
          </mc:Fallback>
        </mc:AlternateContent>
      </w:r>
    </w:p>
    <w:p w14:paraId="26B36BFC" w14:textId="4C426169" w:rsidR="0013552E" w:rsidRDefault="0013552E"/>
    <w:p w14:paraId="595658ED" w14:textId="2A0ED85B" w:rsidR="009957A1" w:rsidRDefault="009957A1"/>
    <w:p w14:paraId="3742139E" w14:textId="77777777" w:rsidR="009957A1" w:rsidRDefault="009957A1"/>
    <w:p w14:paraId="4B90E87C" w14:textId="45EE3D2E" w:rsidR="007461D2" w:rsidRDefault="007461D2">
      <w:pPr>
        <w:rPr>
          <w:b/>
        </w:rPr>
      </w:pPr>
      <w:r w:rsidRPr="00D42461">
        <w:rPr>
          <w:b/>
        </w:rPr>
        <w:t>Expressive Arts and Design</w:t>
      </w:r>
    </w:p>
    <w:p w14:paraId="2C0439C7" w14:textId="35DB3AE0" w:rsidR="007030CC" w:rsidRPr="007461D2" w:rsidRDefault="007030CC" w:rsidP="007030CC">
      <w:r>
        <w:t xml:space="preserve">Children have lots of opportunity to be creative and express their creativity through painting </w:t>
      </w:r>
      <w:r w:rsidR="00550B80">
        <w:t xml:space="preserve">drawing, sticking, </w:t>
      </w:r>
      <w:r>
        <w:t>model making</w:t>
      </w:r>
      <w:r w:rsidR="00550B80">
        <w:t>, music, dancing and imaginative play</w:t>
      </w:r>
      <w:r>
        <w:t>.  They are also encouraged to tell their own stories and have fun acting these out with their friends taking on t</w:t>
      </w:r>
      <w:r w:rsidR="003C6227">
        <w:t>he parts or use the range of small world figures in each classroom.</w:t>
      </w:r>
    </w:p>
    <w:p w14:paraId="4DCDEA8B" w14:textId="0EE941E1" w:rsidR="007030CC" w:rsidRDefault="00550B80">
      <w:r w:rsidRPr="00550B80">
        <w:t xml:space="preserve">Music and singing make up an important part of </w:t>
      </w:r>
      <w:r>
        <w:t>our</w:t>
      </w:r>
      <w:r w:rsidRPr="00550B80">
        <w:t xml:space="preserve"> session</w:t>
      </w:r>
      <w:r>
        <w:t>s</w:t>
      </w:r>
      <w:r w:rsidR="003C6227">
        <w:t>.</w:t>
      </w:r>
    </w:p>
    <w:p w14:paraId="25910AD7" w14:textId="77777777" w:rsidR="003C6227" w:rsidRDefault="003C6227"/>
    <w:p w14:paraId="4B6E3286" w14:textId="77777777" w:rsidR="00550B80" w:rsidRPr="00550B80" w:rsidRDefault="00550B80"/>
    <w:p w14:paraId="5E54E02D" w14:textId="7C67030D" w:rsidR="00F21DB1" w:rsidRDefault="00550B80">
      <w:pPr>
        <w:rPr>
          <w:noProof/>
          <w:color w:val="FF0000"/>
          <w:lang w:eastAsia="en-GB"/>
        </w:rPr>
      </w:pPr>
      <w:r w:rsidRPr="00E24C1C">
        <w:rPr>
          <w:noProof/>
          <w:color w:val="FF0000"/>
          <w:lang w:eastAsia="en-GB"/>
        </w:rPr>
        <w:drawing>
          <wp:anchor distT="0" distB="0" distL="114300" distR="114300" simplePos="0" relativeHeight="251726848" behindDoc="1" locked="0" layoutInCell="1" allowOverlap="1" wp14:anchorId="51AF0750" wp14:editId="12217B5D">
            <wp:simplePos x="0" y="0"/>
            <wp:positionH relativeFrom="column">
              <wp:posOffset>3491865</wp:posOffset>
            </wp:positionH>
            <wp:positionV relativeFrom="paragraph">
              <wp:posOffset>255270</wp:posOffset>
            </wp:positionV>
            <wp:extent cx="2419350" cy="1807210"/>
            <wp:effectExtent l="1270" t="0" r="1270" b="1270"/>
            <wp:wrapTight wrapText="bothSides">
              <wp:wrapPolygon edited="0">
                <wp:start x="11" y="21615"/>
                <wp:lineTo x="21441" y="21615"/>
                <wp:lineTo x="21441" y="213"/>
                <wp:lineTo x="11" y="213"/>
                <wp:lineTo x="11" y="21615"/>
              </wp:wrapPolygon>
            </wp:wrapTight>
            <wp:docPr id="21" name="Picture 21" descr="C:\Users\Mis\Desktop\sep 2020\september 2020 photos\aliya\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Desktop\sep 2020\september 2020 photos\aliya\IMG_3586.JPG"/>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rot="5400000">
                      <a:off x="0" y="0"/>
                      <a:ext cx="241935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DB1" w:rsidRPr="00F21DB1">
        <w:rPr>
          <w:noProof/>
          <w:color w:val="FF0000"/>
          <w:lang w:eastAsia="en-GB"/>
        </w:rPr>
        <w:drawing>
          <wp:inline distT="0" distB="0" distL="0" distR="0" wp14:anchorId="34E226EF" wp14:editId="37A49FB3">
            <wp:extent cx="1906689" cy="2242159"/>
            <wp:effectExtent l="0" t="0" r="0" b="6350"/>
            <wp:docPr id="11" name="Picture 11" descr="C:\Users\Mis\Pictures\thea pl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s\Pictures\thea playing.jpg"/>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919628" cy="2257374"/>
                    </a:xfrm>
                    <a:prstGeom prst="rect">
                      <a:avLst/>
                    </a:prstGeom>
                    <a:noFill/>
                    <a:ln>
                      <a:noFill/>
                    </a:ln>
                  </pic:spPr>
                </pic:pic>
              </a:graphicData>
            </a:graphic>
          </wp:inline>
        </w:drawing>
      </w:r>
      <w:r w:rsidR="00E24C1C">
        <w:rPr>
          <w:noProof/>
          <w:color w:val="FF0000"/>
          <w:lang w:eastAsia="en-GB"/>
        </w:rPr>
        <w:t xml:space="preserve">       </w:t>
      </w:r>
    </w:p>
    <w:p w14:paraId="1FA6938C" w14:textId="6BF2DA5A" w:rsidR="00E24C1C" w:rsidRDefault="00550B80">
      <w:pPr>
        <w:rPr>
          <w:noProof/>
          <w:color w:val="FF0000"/>
          <w:lang w:eastAsia="en-GB"/>
        </w:rPr>
      </w:pPr>
      <w:r w:rsidRPr="00E24C1C">
        <w:rPr>
          <w:noProof/>
          <w:color w:val="FF0000"/>
          <w:lang w:eastAsia="en-GB"/>
        </w:rPr>
        <w:drawing>
          <wp:anchor distT="0" distB="0" distL="114300" distR="114300" simplePos="0" relativeHeight="251728896" behindDoc="1" locked="0" layoutInCell="1" allowOverlap="1" wp14:anchorId="0ED47222" wp14:editId="5EAFAB73">
            <wp:simplePos x="0" y="0"/>
            <wp:positionH relativeFrom="margin">
              <wp:align>center</wp:align>
            </wp:positionH>
            <wp:positionV relativeFrom="paragraph">
              <wp:posOffset>8304</wp:posOffset>
            </wp:positionV>
            <wp:extent cx="2716530" cy="2036445"/>
            <wp:effectExtent l="0" t="0" r="7620" b="1905"/>
            <wp:wrapTight wrapText="bothSides">
              <wp:wrapPolygon edited="0">
                <wp:start x="0" y="0"/>
                <wp:lineTo x="0" y="21418"/>
                <wp:lineTo x="21509" y="21418"/>
                <wp:lineTo x="21509" y="0"/>
                <wp:lineTo x="0" y="0"/>
              </wp:wrapPolygon>
            </wp:wrapTight>
            <wp:docPr id="22" name="Picture 22" descr="C:\Users\Mis\Desktop\sep 2020\september 2020 photos\jack and\IMG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Desktop\sep 2020\september 2020 photos\jack and\IMG_1398.JPG"/>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271653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E0D6F" w14:textId="50777A38" w:rsidR="00E24C1C" w:rsidRDefault="007030CC">
      <w:pPr>
        <w:rPr>
          <w:noProof/>
          <w:color w:val="FF0000"/>
          <w:lang w:eastAsia="en-GB"/>
        </w:rPr>
      </w:pPr>
      <w:r>
        <w:rPr>
          <w:noProof/>
          <w:color w:val="FF0000"/>
          <w:lang w:eastAsia="en-GB"/>
        </w:rPr>
        <w:t xml:space="preserve">       </w:t>
      </w:r>
    </w:p>
    <w:p w14:paraId="7683415F" w14:textId="77777777" w:rsidR="0076609C" w:rsidRPr="00D42461" w:rsidRDefault="0076609C">
      <w:pPr>
        <w:rPr>
          <w:color w:val="FF0000"/>
        </w:rPr>
      </w:pPr>
    </w:p>
    <w:p w14:paraId="2E0A1304" w14:textId="1298888B" w:rsidR="007461D2" w:rsidRDefault="00550B80">
      <w:r w:rsidRPr="007030CC">
        <w:rPr>
          <w:noProof/>
          <w:color w:val="FF0000"/>
          <w:lang w:eastAsia="en-GB"/>
        </w:rPr>
        <w:drawing>
          <wp:anchor distT="0" distB="0" distL="114300" distR="114300" simplePos="0" relativeHeight="251727872" behindDoc="1" locked="0" layoutInCell="1" allowOverlap="1" wp14:anchorId="1AB938FD" wp14:editId="0F7CCFAF">
            <wp:simplePos x="0" y="0"/>
            <wp:positionH relativeFrom="column">
              <wp:posOffset>3932555</wp:posOffset>
            </wp:positionH>
            <wp:positionV relativeFrom="paragraph">
              <wp:posOffset>1478915</wp:posOffset>
            </wp:positionV>
            <wp:extent cx="2296160" cy="1721485"/>
            <wp:effectExtent l="1587" t="0" r="0" b="0"/>
            <wp:wrapTight wrapText="bothSides">
              <wp:wrapPolygon edited="0">
                <wp:start x="15" y="21620"/>
                <wp:lineTo x="21340" y="21620"/>
                <wp:lineTo x="21340" y="347"/>
                <wp:lineTo x="15" y="347"/>
                <wp:lineTo x="15" y="21620"/>
              </wp:wrapPolygon>
            </wp:wrapTight>
            <wp:docPr id="27" name="Picture 27" descr="C:\Users\Mis\Desktop\sep 2020\september 2020 photos\may 2021\IMG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Desktop\sep 2020\september 2020 photos\may 2021\IMG_1462.JPG"/>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rot="5400000">
                      <a:off x="0" y="0"/>
                      <a:ext cx="229616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09C">
        <w:rPr>
          <w:noProof/>
          <w:lang w:eastAsia="en-GB"/>
        </w:rPr>
        <w:drawing>
          <wp:anchor distT="0" distB="0" distL="114300" distR="114300" simplePos="0" relativeHeight="251729920" behindDoc="1" locked="0" layoutInCell="1" allowOverlap="1" wp14:anchorId="048359C7" wp14:editId="1FF678B9">
            <wp:simplePos x="0" y="0"/>
            <wp:positionH relativeFrom="column">
              <wp:posOffset>-338211</wp:posOffset>
            </wp:positionH>
            <wp:positionV relativeFrom="paragraph">
              <wp:posOffset>1433781</wp:posOffset>
            </wp:positionV>
            <wp:extent cx="2661285" cy="1997075"/>
            <wp:effectExtent l="0" t="0" r="5715" b="3175"/>
            <wp:wrapTight wrapText="bothSides">
              <wp:wrapPolygon edited="0">
                <wp:start x="0" y="0"/>
                <wp:lineTo x="0" y="21428"/>
                <wp:lineTo x="21492" y="21428"/>
                <wp:lineTo x="21492"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1285" cy="1997075"/>
                    </a:xfrm>
                    <a:prstGeom prst="rect">
                      <a:avLst/>
                    </a:prstGeom>
                    <a:noFill/>
                  </pic:spPr>
                </pic:pic>
              </a:graphicData>
            </a:graphic>
            <wp14:sizeRelH relativeFrom="page">
              <wp14:pctWidth>0</wp14:pctWidth>
            </wp14:sizeRelH>
            <wp14:sizeRelV relativeFrom="page">
              <wp14:pctHeight>0</wp14:pctHeight>
            </wp14:sizeRelV>
          </wp:anchor>
        </w:drawing>
      </w:r>
    </w:p>
    <w:sectPr w:rsidR="007461D2" w:rsidSect="003052D8">
      <w:headerReference w:type="default" r:id="rId4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51EEF" w14:textId="77777777" w:rsidR="00D900AD" w:rsidRDefault="00D900AD" w:rsidP="00D83286">
      <w:r>
        <w:separator/>
      </w:r>
    </w:p>
  </w:endnote>
  <w:endnote w:type="continuationSeparator" w:id="0">
    <w:p w14:paraId="2D7FBF96" w14:textId="77777777" w:rsidR="00D900AD" w:rsidRDefault="00D900AD" w:rsidP="00D83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49884" w14:textId="77777777" w:rsidR="00D900AD" w:rsidRDefault="00D900AD" w:rsidP="00D83286">
      <w:r>
        <w:separator/>
      </w:r>
    </w:p>
  </w:footnote>
  <w:footnote w:type="continuationSeparator" w:id="0">
    <w:p w14:paraId="6E1254CF" w14:textId="77777777" w:rsidR="00D900AD" w:rsidRDefault="00D900AD" w:rsidP="00D832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14A34" w14:textId="40D8A75F" w:rsidR="005D5089" w:rsidRDefault="005D5089">
    <w:pPr>
      <w:pStyle w:val="Header"/>
    </w:pPr>
  </w:p>
  <w:p w14:paraId="5299C060" w14:textId="77777777" w:rsidR="005D5089" w:rsidRDefault="005D50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1D2"/>
    <w:rsid w:val="0002730D"/>
    <w:rsid w:val="000668D9"/>
    <w:rsid w:val="000A7F07"/>
    <w:rsid w:val="000B2B9E"/>
    <w:rsid w:val="000C4705"/>
    <w:rsid w:val="0013552E"/>
    <w:rsid w:val="001A2F4C"/>
    <w:rsid w:val="001D7111"/>
    <w:rsid w:val="001F1198"/>
    <w:rsid w:val="00233511"/>
    <w:rsid w:val="003052D8"/>
    <w:rsid w:val="00307A51"/>
    <w:rsid w:val="00345AA7"/>
    <w:rsid w:val="003503BC"/>
    <w:rsid w:val="0039784E"/>
    <w:rsid w:val="003C6227"/>
    <w:rsid w:val="00456294"/>
    <w:rsid w:val="00461539"/>
    <w:rsid w:val="00473C5F"/>
    <w:rsid w:val="00522ECF"/>
    <w:rsid w:val="00550B80"/>
    <w:rsid w:val="00570560"/>
    <w:rsid w:val="00571982"/>
    <w:rsid w:val="005872DD"/>
    <w:rsid w:val="00587909"/>
    <w:rsid w:val="00595BE2"/>
    <w:rsid w:val="005D5089"/>
    <w:rsid w:val="005F7B5F"/>
    <w:rsid w:val="0061718C"/>
    <w:rsid w:val="00655C3E"/>
    <w:rsid w:val="007030CC"/>
    <w:rsid w:val="00725857"/>
    <w:rsid w:val="007461D2"/>
    <w:rsid w:val="00761946"/>
    <w:rsid w:val="0076609C"/>
    <w:rsid w:val="0078434D"/>
    <w:rsid w:val="007903F6"/>
    <w:rsid w:val="007F5E37"/>
    <w:rsid w:val="00823B88"/>
    <w:rsid w:val="008821E8"/>
    <w:rsid w:val="00913BDA"/>
    <w:rsid w:val="00914F14"/>
    <w:rsid w:val="00923505"/>
    <w:rsid w:val="009957A1"/>
    <w:rsid w:val="009A1CA2"/>
    <w:rsid w:val="009E2EE9"/>
    <w:rsid w:val="009F7962"/>
    <w:rsid w:val="00A04050"/>
    <w:rsid w:val="00A313D8"/>
    <w:rsid w:val="00A44342"/>
    <w:rsid w:val="00A913DE"/>
    <w:rsid w:val="00B90221"/>
    <w:rsid w:val="00BA0480"/>
    <w:rsid w:val="00C0042E"/>
    <w:rsid w:val="00C832E9"/>
    <w:rsid w:val="00CD7102"/>
    <w:rsid w:val="00D42461"/>
    <w:rsid w:val="00D83286"/>
    <w:rsid w:val="00D900AD"/>
    <w:rsid w:val="00DA4FA4"/>
    <w:rsid w:val="00DA7ED3"/>
    <w:rsid w:val="00E0315E"/>
    <w:rsid w:val="00E24C1C"/>
    <w:rsid w:val="00E66FC1"/>
    <w:rsid w:val="00EA3DAB"/>
    <w:rsid w:val="00F21DB1"/>
    <w:rsid w:val="00F544BA"/>
    <w:rsid w:val="00FB5019"/>
    <w:rsid w:val="00FE26D8"/>
    <w:rsid w:val="00FE6389"/>
    <w:rsid w:val="00FF5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16EBE"/>
  <w14:defaultImageDpi w14:val="32767"/>
  <w15:chartTrackingRefBased/>
  <w15:docId w15:val="{9961359A-CEF8-0543-8EEE-A194456F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5019"/>
    <w:rPr>
      <w:color w:val="0563C1" w:themeColor="hyperlink"/>
      <w:u w:val="single"/>
    </w:rPr>
  </w:style>
  <w:style w:type="paragraph" w:styleId="Header">
    <w:name w:val="header"/>
    <w:basedOn w:val="Normal"/>
    <w:link w:val="HeaderChar"/>
    <w:uiPriority w:val="99"/>
    <w:unhideWhenUsed/>
    <w:rsid w:val="00D83286"/>
    <w:pPr>
      <w:tabs>
        <w:tab w:val="center" w:pos="4513"/>
        <w:tab w:val="right" w:pos="9026"/>
      </w:tabs>
    </w:pPr>
  </w:style>
  <w:style w:type="character" w:customStyle="1" w:styleId="HeaderChar">
    <w:name w:val="Header Char"/>
    <w:basedOn w:val="DefaultParagraphFont"/>
    <w:link w:val="Header"/>
    <w:uiPriority w:val="99"/>
    <w:rsid w:val="00D83286"/>
  </w:style>
  <w:style w:type="paragraph" w:styleId="Footer">
    <w:name w:val="footer"/>
    <w:basedOn w:val="Normal"/>
    <w:link w:val="FooterChar"/>
    <w:uiPriority w:val="99"/>
    <w:unhideWhenUsed/>
    <w:rsid w:val="00D83286"/>
    <w:pPr>
      <w:tabs>
        <w:tab w:val="center" w:pos="4513"/>
        <w:tab w:val="right" w:pos="9026"/>
      </w:tabs>
    </w:pPr>
  </w:style>
  <w:style w:type="character" w:customStyle="1" w:styleId="FooterChar">
    <w:name w:val="Footer Char"/>
    <w:basedOn w:val="DefaultParagraphFont"/>
    <w:link w:val="Footer"/>
    <w:uiPriority w:val="99"/>
    <w:rsid w:val="00D83286"/>
  </w:style>
  <w:style w:type="paragraph" w:styleId="BalloonText">
    <w:name w:val="Balloon Text"/>
    <w:basedOn w:val="Normal"/>
    <w:link w:val="BalloonTextChar"/>
    <w:uiPriority w:val="99"/>
    <w:semiHidden/>
    <w:unhideWhenUsed/>
    <w:rsid w:val="003C62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2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hyperlink" Target="https://www.gov.uk/government/publications/early-years-foundation-stage-framework--2"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cid:467b266e-a63b-4f84-9251-b3e8cf111f21" TargetMode="External"/><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footnotes" Target="footnotes.xml"/><Relationship Id="rId9" Type="http://schemas.openxmlformats.org/officeDocument/2006/relationships/hyperlink" Target="https://www.birthto5matters.org.uk/"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hyperlink" Target="https://www.gov.uk/government/publications/development-matter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41D8BB75</Template>
  <TotalTime>3</TotalTime>
  <Pages>9</Pages>
  <Words>914</Words>
  <Characters>5213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Pearson</dc:creator>
  <cp:keywords/>
  <dc:description/>
  <cp:lastModifiedBy>Eaves Rachel</cp:lastModifiedBy>
  <cp:revision>2</cp:revision>
  <cp:lastPrinted>2021-09-22T07:27:00Z</cp:lastPrinted>
  <dcterms:created xsi:type="dcterms:W3CDTF">2021-09-22T07:31:00Z</dcterms:created>
  <dcterms:modified xsi:type="dcterms:W3CDTF">2021-09-22T07:31:00Z</dcterms:modified>
</cp:coreProperties>
</file>